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52"/>
        <w:gridCol w:w="283"/>
        <w:gridCol w:w="8080"/>
      </w:tblGrid>
      <w:tr w:rsidR="001B2ABD" w:rsidRPr="003C1F26" w14:paraId="7C97D61C" w14:textId="77777777" w:rsidTr="003C1F26">
        <w:tc>
          <w:tcPr>
            <w:tcW w:w="2552" w:type="dxa"/>
          </w:tcPr>
          <w:p w14:paraId="39333F21" w14:textId="319B36A3" w:rsidR="003C08BF" w:rsidRPr="0013745A" w:rsidRDefault="003C08BF" w:rsidP="003C1F26">
            <w:pPr>
              <w:rPr>
                <w:rFonts w:eastAsiaTheme="majorEastAsia" w:cstheme="majorBidi"/>
                <w:b/>
                <w:bCs/>
                <w:caps/>
                <w:color w:val="000000" w:themeColor="text1"/>
                <w:szCs w:val="18"/>
              </w:rPr>
            </w:pPr>
            <w:r w:rsidRPr="0013745A">
              <w:rPr>
                <w:rFonts w:eastAsiaTheme="majorEastAsia" w:cstheme="majorBidi"/>
                <w:b/>
                <w:bCs/>
                <w:caps/>
                <w:color w:val="000000" w:themeColor="text1"/>
                <w:szCs w:val="18"/>
              </w:rPr>
              <w:t>SERVICIOS</w:t>
            </w:r>
          </w:p>
          <w:p w14:paraId="0D35F832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Cajero Automático</w:t>
            </w:r>
          </w:p>
          <w:p w14:paraId="6A7F40E0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 xml:space="preserve">Playa con Cabana &amp; sillas Lounge </w:t>
            </w:r>
          </w:p>
          <w:p w14:paraId="2EE8B060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Toallas para Playa</w:t>
            </w:r>
          </w:p>
          <w:p w14:paraId="2FC329B8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Concierge</w:t>
            </w:r>
          </w:p>
          <w:p w14:paraId="6D243F53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Internet Inalámbrico en habitaciones y áreas comunes</w:t>
            </w:r>
          </w:p>
          <w:p w14:paraId="229E37EF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 xml:space="preserve">5 </w:t>
            </w:r>
            <w:proofErr w:type="gramStart"/>
            <w:r w:rsidRPr="0013745A">
              <w:rPr>
                <w:color w:val="000000" w:themeColor="text1"/>
                <w:sz w:val="16"/>
                <w:szCs w:val="16"/>
              </w:rPr>
              <w:t>Bares</w:t>
            </w:r>
            <w:proofErr w:type="gramEnd"/>
            <w:r w:rsidRPr="0013745A">
              <w:rPr>
                <w:color w:val="000000" w:themeColor="text1"/>
                <w:sz w:val="16"/>
                <w:szCs w:val="16"/>
              </w:rPr>
              <w:t xml:space="preserve"> </w:t>
            </w:r>
          </w:p>
          <w:p w14:paraId="2AD48B24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Tienda de regalos</w:t>
            </w:r>
          </w:p>
          <w:p w14:paraId="36EAAA36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Máquinas de hielo</w:t>
            </w:r>
          </w:p>
          <w:p w14:paraId="6390B40E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 xml:space="preserve">5 </w:t>
            </w:r>
            <w:proofErr w:type="gramStart"/>
            <w:r w:rsidRPr="0013745A">
              <w:rPr>
                <w:color w:val="000000" w:themeColor="text1"/>
                <w:sz w:val="16"/>
                <w:szCs w:val="16"/>
              </w:rPr>
              <w:t>Restaurantes</w:t>
            </w:r>
            <w:proofErr w:type="gramEnd"/>
          </w:p>
          <w:p w14:paraId="41586024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 xml:space="preserve">Anfiteatro para </w:t>
            </w:r>
            <w:proofErr w:type="gramStart"/>
            <w:r w:rsidRPr="0013745A">
              <w:rPr>
                <w:color w:val="000000" w:themeColor="text1"/>
                <w:sz w:val="16"/>
                <w:szCs w:val="16"/>
              </w:rPr>
              <w:t>Shows</w:t>
            </w:r>
            <w:proofErr w:type="gramEnd"/>
          </w:p>
          <w:p w14:paraId="766D23DC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24-horas de servicio a la habitación</w:t>
            </w:r>
          </w:p>
          <w:p w14:paraId="5405A682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2 lujosas piscinas</w:t>
            </w:r>
          </w:p>
          <w:p w14:paraId="77D19F2B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 xml:space="preserve"> 2 tinas de hidromasajes externos</w:t>
            </w:r>
          </w:p>
          <w:p w14:paraId="554BC0B5" w14:textId="4732A00F" w:rsidR="00DE18EF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Centro de acondicionamiento físico</w:t>
            </w:r>
          </w:p>
          <w:p w14:paraId="5D8EDBCD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Sauna &amp; cuartos de vapor</w:t>
            </w:r>
          </w:p>
          <w:p w14:paraId="4C931F83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 xml:space="preserve">Rock Spa &amp; </w:t>
            </w:r>
            <w:proofErr w:type="spellStart"/>
            <w:r w:rsidRPr="0013745A">
              <w:rPr>
                <w:color w:val="000000" w:themeColor="text1"/>
                <w:sz w:val="16"/>
                <w:szCs w:val="16"/>
              </w:rPr>
              <w:t>Salon</w:t>
            </w:r>
            <w:proofErr w:type="spellEnd"/>
            <w:r w:rsidRPr="0013745A">
              <w:rPr>
                <w:color w:val="000000" w:themeColor="text1"/>
                <w:sz w:val="16"/>
                <w:szCs w:val="16"/>
              </w:rPr>
              <w:t xml:space="preserve"> con 13 cabinas de masaje</w:t>
            </w:r>
          </w:p>
          <w:p w14:paraId="432CCED7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Salón de belleza POSH</w:t>
            </w:r>
          </w:p>
          <w:p w14:paraId="2907D750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Paquetes de bodas y luna de miel</w:t>
            </w:r>
          </w:p>
          <w:p w14:paraId="2CDBDD4C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Facilidades para Grupos y Eventos</w:t>
            </w:r>
          </w:p>
          <w:p w14:paraId="09C58028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Kids Club</w:t>
            </w:r>
          </w:p>
          <w:p w14:paraId="78D2464F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Agencias de Viaje &amp; escritorio de Vacation Planners</w:t>
            </w:r>
          </w:p>
          <w:p w14:paraId="35E0455A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Atención médica por llamada las 24 horas* (costo adicional)</w:t>
            </w:r>
          </w:p>
          <w:p w14:paraId="77D162E3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 xml:space="preserve">Paquetes de Golf </w:t>
            </w:r>
          </w:p>
          <w:p w14:paraId="36CB8C76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Centro de Negocios</w:t>
            </w:r>
          </w:p>
          <w:p w14:paraId="39D85738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Servicio de lavandería</w:t>
            </w:r>
          </w:p>
          <w:p w14:paraId="3B96DCB4" w14:textId="77777777" w:rsidR="004D7773" w:rsidRPr="0013745A" w:rsidRDefault="004D7773" w:rsidP="004D7773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Servicios de Taxis disponible las 24 horas del día</w:t>
            </w:r>
          </w:p>
          <w:p w14:paraId="6A7EFC75" w14:textId="623D9D78" w:rsidR="0072382B" w:rsidRPr="0013745A" w:rsidRDefault="004D7773" w:rsidP="003C1F26">
            <w:pPr>
              <w:pStyle w:val="Prrafodelista"/>
              <w:numPr>
                <w:ilvl w:val="0"/>
                <w:numId w:val="18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Sillas de ruedas a solicitud</w:t>
            </w:r>
            <w:r w:rsidR="0013745A" w:rsidRPr="0013745A">
              <w:rPr>
                <w:noProof/>
                <w:color w:val="000000" w:themeColor="text1"/>
              </w:rPr>
              <w:drawing>
                <wp:inline distT="0" distB="0" distL="0" distR="0" wp14:anchorId="699DECE9" wp14:editId="6A96916A">
                  <wp:extent cx="1474470" cy="84328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21B72" w14:textId="0389E58D" w:rsidR="0072382B" w:rsidRPr="0013745A" w:rsidRDefault="0072382B" w:rsidP="003C1F2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  <w:p w14:paraId="144ECF96" w14:textId="77777777" w:rsidR="0013745A" w:rsidRPr="0013745A" w:rsidRDefault="0013745A" w:rsidP="003C1F26">
            <w:pPr>
              <w:pStyle w:val="Prrafodelista"/>
              <w:numPr>
                <w:ilvl w:val="0"/>
                <w:numId w:val="19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rFonts w:eastAsiaTheme="majorEastAsia" w:cstheme="majorBidi"/>
                <w:b/>
                <w:bCs/>
                <w:caps/>
                <w:color w:val="000000" w:themeColor="text1"/>
                <w:szCs w:val="18"/>
              </w:rPr>
              <w:t>ACTIVIDADES EN NUESTRO HOTEL EN VALLARTA INCLUIDOS:</w:t>
            </w:r>
          </w:p>
          <w:p w14:paraId="49E5440E" w14:textId="77777777" w:rsidR="0013745A" w:rsidRPr="0013745A" w:rsidRDefault="0013745A" w:rsidP="0013745A">
            <w:pPr>
              <w:pStyle w:val="Prrafodelista"/>
              <w:numPr>
                <w:ilvl w:val="0"/>
                <w:numId w:val="19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Actividades y deportes acuáticos (temporalmente suspendidas)</w:t>
            </w:r>
          </w:p>
          <w:p w14:paraId="7B70A86C" w14:textId="77777777" w:rsidR="0013745A" w:rsidRPr="0013745A" w:rsidRDefault="0013745A" w:rsidP="0013745A">
            <w:pPr>
              <w:pStyle w:val="Prrafodelista"/>
              <w:numPr>
                <w:ilvl w:val="0"/>
                <w:numId w:val="19"/>
              </w:numPr>
              <w:rPr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Bicicletas (temporalmente suspendidas)</w:t>
            </w:r>
          </w:p>
          <w:p w14:paraId="2BFA212F" w14:textId="77777777" w:rsidR="0013745A" w:rsidRPr="0013745A" w:rsidRDefault="0013745A" w:rsidP="0013745A">
            <w:pPr>
              <w:pStyle w:val="Prrafodelista"/>
              <w:numPr>
                <w:ilvl w:val="0"/>
                <w:numId w:val="19"/>
              </w:numPr>
              <w:rPr>
                <w:color w:val="000000" w:themeColor="text1"/>
                <w:sz w:val="16"/>
                <w:szCs w:val="16"/>
              </w:rPr>
            </w:pPr>
            <w:proofErr w:type="spellStart"/>
            <w:r w:rsidRPr="0013745A">
              <w:rPr>
                <w:color w:val="000000" w:themeColor="text1"/>
                <w:sz w:val="16"/>
                <w:szCs w:val="16"/>
              </w:rPr>
              <w:t>Voleybol</w:t>
            </w:r>
            <w:proofErr w:type="spellEnd"/>
            <w:r w:rsidRPr="0013745A">
              <w:rPr>
                <w:color w:val="000000" w:themeColor="text1"/>
                <w:sz w:val="16"/>
                <w:szCs w:val="16"/>
              </w:rPr>
              <w:t xml:space="preserve"> Playero (temporalmente suspendido)</w:t>
            </w:r>
          </w:p>
          <w:p w14:paraId="24404D2D" w14:textId="51393810" w:rsidR="006149C9" w:rsidRPr="0013745A" w:rsidRDefault="0013745A" w:rsidP="003C1F26">
            <w:pPr>
              <w:numPr>
                <w:ilvl w:val="0"/>
                <w:numId w:val="19"/>
              </w:num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13745A">
              <w:rPr>
                <w:color w:val="000000" w:themeColor="text1"/>
                <w:sz w:val="16"/>
                <w:szCs w:val="16"/>
              </w:rPr>
              <w:t>Cancha de Tenis (disponible bajo solicitud</w:t>
            </w:r>
          </w:p>
          <w:p w14:paraId="5CDFD21B" w14:textId="659DA6E4" w:rsidR="004D3011" w:rsidRPr="0013745A" w:rsidRDefault="004D3011" w:rsidP="003C1F26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83" w:type="dxa"/>
          </w:tcPr>
          <w:p w14:paraId="118C4B86" w14:textId="4329ED8D" w:rsidR="00E87B32" w:rsidRPr="0013745A" w:rsidRDefault="00E87B32" w:rsidP="003C1F26">
            <w:pPr>
              <w:tabs>
                <w:tab w:val="left" w:pos="990"/>
              </w:tabs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080" w:type="dxa"/>
          </w:tcPr>
          <w:p w14:paraId="6AB82380" w14:textId="77777777" w:rsidR="003C08BF" w:rsidRPr="003C1F26" w:rsidRDefault="003C08BF" w:rsidP="003C1F26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sz w:val="18"/>
                <w:szCs w:val="18"/>
              </w:rPr>
            </w:pPr>
            <w:r w:rsidRPr="003C1F26">
              <w:rPr>
                <w:sz w:val="18"/>
                <w:szCs w:val="18"/>
              </w:rPr>
              <w:t>HABITACIONES &amp; SUITES ENHARD ROCK HOTEL CANCÚN</w:t>
            </w:r>
          </w:p>
          <w:p w14:paraId="7BD96DF4" w14:textId="688C839E" w:rsidR="003C1F26" w:rsidRDefault="004D7773" w:rsidP="004D7773">
            <w:pPr>
              <w:jc w:val="both"/>
              <w:rPr>
                <w:sz w:val="16"/>
                <w:szCs w:val="16"/>
              </w:rPr>
            </w:pPr>
            <w:r w:rsidRPr="004D7773">
              <w:rPr>
                <w:sz w:val="16"/>
                <w:szCs w:val="16"/>
              </w:rPr>
              <w:t xml:space="preserve">Vive una experiencia de celebridad con toda la energía de Vallarta, México en una de nuestras 362 lujosas habitaciones y suites frente al mar, que ofrecen un sensacional diseño mexicano, elegante mobiliario exclusivo y vistas a Bahía de Banderas, un escenario que te quitará el aliento. Nuestras habitaciones y suites cuentan con amenidades lujosas como TV de alta definición, </w:t>
            </w:r>
            <w:proofErr w:type="spellStart"/>
            <w:r w:rsidRPr="004D7773">
              <w:rPr>
                <w:sz w:val="16"/>
                <w:szCs w:val="16"/>
              </w:rPr>
              <w:t>Wi</w:t>
            </w:r>
            <w:proofErr w:type="spellEnd"/>
            <w:r w:rsidRPr="004D7773">
              <w:rPr>
                <w:sz w:val="16"/>
                <w:szCs w:val="16"/>
              </w:rPr>
              <w:t>-fi, baños de mármol con ducha aparte y Tina de Hidromasaje, acogedoras batas de baño y servicio a la habitación las 24 horas del día. Relájate con una refrescante bebida del minibar, mientras sientes la brisa desde tu balcón privado y admiras hermosos atardeceres.</w:t>
            </w:r>
          </w:p>
          <w:p w14:paraId="71A239CF" w14:textId="7790AC3D" w:rsidR="004D7773" w:rsidRDefault="004D7773" w:rsidP="003C1F26">
            <w:pPr>
              <w:rPr>
                <w:sz w:val="16"/>
                <w:szCs w:val="16"/>
              </w:rPr>
            </w:pPr>
          </w:p>
          <w:p w14:paraId="042C8BB0" w14:textId="610E4329" w:rsidR="004D7773" w:rsidRDefault="004D7773" w:rsidP="003C1F26">
            <w:pPr>
              <w:rPr>
                <w:b/>
                <w:bCs/>
                <w:szCs w:val="18"/>
              </w:rPr>
            </w:pPr>
            <w:r w:rsidRPr="004D7773">
              <w:rPr>
                <w:b/>
                <w:bCs/>
                <w:szCs w:val="18"/>
              </w:rPr>
              <w:t>TODAS NUESTRAS HABITACIONES Y SUITES CUENTAN CON:</w:t>
            </w:r>
          </w:p>
          <w:p w14:paraId="16350800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Tina de hidromasaje doble</w:t>
            </w:r>
          </w:p>
          <w:p w14:paraId="0B80A0A6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Baño privado con ducha</w:t>
            </w:r>
          </w:p>
          <w:p w14:paraId="609FC011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Amenidades de baño Rock Spa®</w:t>
            </w:r>
          </w:p>
          <w:p w14:paraId="6B983C1E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Secador de cabello</w:t>
            </w:r>
          </w:p>
          <w:p w14:paraId="4A4732F9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Batas de baño y cómodas pantuflas (con solicitud previa)</w:t>
            </w:r>
          </w:p>
          <w:p w14:paraId="7B3359DA" w14:textId="2018655E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24 horas de servicio en la habitación</w:t>
            </w:r>
          </w:p>
          <w:p w14:paraId="4990E865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Balcón estilo francés</w:t>
            </w:r>
          </w:p>
          <w:p w14:paraId="5730540A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 xml:space="preserve">Ventilador de techo </w:t>
            </w:r>
          </w:p>
          <w:p w14:paraId="7414EC4E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Plancha y tabla de planchar (bajo solicitud)</w:t>
            </w:r>
          </w:p>
          <w:p w14:paraId="61BA6305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Mini bar con refrescos de soda, agua embotellada, jugo y cerveza (bajo solicitud)</w:t>
            </w:r>
          </w:p>
          <w:p w14:paraId="4675AC3B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Agua embotellada</w:t>
            </w:r>
          </w:p>
          <w:p w14:paraId="62F58BB5" w14:textId="092F70B0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Caja fuerte (tamaño de una laptop)</w:t>
            </w:r>
          </w:p>
          <w:p w14:paraId="4EE1CE94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Televisiones inteligentes de 49''</w:t>
            </w:r>
          </w:p>
          <w:p w14:paraId="47BEF4AF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Control de aire acondicionado individual</w:t>
            </w:r>
          </w:p>
          <w:p w14:paraId="03BDAD27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Teléfono de línea directa</w:t>
            </w:r>
          </w:p>
          <w:p w14:paraId="1EA860E6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Conexión inalámbrica a Internet</w:t>
            </w:r>
          </w:p>
          <w:p w14:paraId="3C9A2614" w14:textId="77777777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Selección de Guitarras (Programa PICKS) - disponible bajo solicitud</w:t>
            </w:r>
          </w:p>
          <w:p w14:paraId="67A7997F" w14:textId="00B3B4E5" w:rsidR="004D7773" w:rsidRPr="0013745A" w:rsidRDefault="004D7773" w:rsidP="004D7773">
            <w:pPr>
              <w:pStyle w:val="Prrafodelista"/>
              <w:numPr>
                <w:ilvl w:val="0"/>
                <w:numId w:val="20"/>
              </w:numPr>
              <w:rPr>
                <w:sz w:val="16"/>
                <w:szCs w:val="16"/>
              </w:rPr>
            </w:pPr>
            <w:r w:rsidRPr="0013745A">
              <w:rPr>
                <w:sz w:val="16"/>
                <w:szCs w:val="16"/>
              </w:rPr>
              <w:t>Cafetera</w:t>
            </w:r>
          </w:p>
          <w:p w14:paraId="60BC58B8" w14:textId="77777777" w:rsidR="0013745A" w:rsidRDefault="0013745A" w:rsidP="0013745A">
            <w:pPr>
              <w:rPr>
                <w:b/>
                <w:bCs/>
                <w:sz w:val="16"/>
                <w:szCs w:val="20"/>
              </w:rPr>
            </w:pPr>
          </w:p>
          <w:p w14:paraId="3218D3EE" w14:textId="77777777" w:rsidR="0013745A" w:rsidRDefault="0013745A" w:rsidP="0013745A">
            <w:pPr>
              <w:rPr>
                <w:b/>
                <w:bCs/>
              </w:rPr>
            </w:pPr>
          </w:p>
          <w:p w14:paraId="3BBA651E" w14:textId="2720D85B" w:rsidR="004D7773" w:rsidRPr="0013745A" w:rsidRDefault="004D7773" w:rsidP="0013745A">
            <w:pPr>
              <w:rPr>
                <w:b/>
                <w:bCs/>
              </w:rPr>
            </w:pPr>
            <w:r w:rsidRPr="0013745A">
              <w:rPr>
                <w:b/>
                <w:bCs/>
              </w:rPr>
              <w:t xml:space="preserve">HABITACIONES </w:t>
            </w:r>
          </w:p>
          <w:p w14:paraId="568C7562" w14:textId="3F36FDFB" w:rsidR="003C08BF" w:rsidRPr="004D7773" w:rsidRDefault="003C08BF" w:rsidP="0013745A">
            <w:pPr>
              <w:pStyle w:val="Prrafodelista"/>
              <w:numPr>
                <w:ilvl w:val="0"/>
                <w:numId w:val="14"/>
              </w:numPr>
              <w:rPr>
                <w:sz w:val="14"/>
                <w:szCs w:val="18"/>
              </w:rPr>
            </w:pPr>
            <w:r w:rsidRPr="004D7773">
              <w:rPr>
                <w:sz w:val="14"/>
                <w:szCs w:val="18"/>
              </w:rPr>
              <w:t>DELUXE ROOM</w:t>
            </w:r>
          </w:p>
          <w:p w14:paraId="2C27B615" w14:textId="24833C83" w:rsidR="003C08BF" w:rsidRPr="004D7773" w:rsidRDefault="003C08BF" w:rsidP="0013745A">
            <w:pPr>
              <w:pStyle w:val="Prrafodelista"/>
              <w:numPr>
                <w:ilvl w:val="0"/>
                <w:numId w:val="14"/>
              </w:numPr>
              <w:rPr>
                <w:sz w:val="14"/>
                <w:szCs w:val="18"/>
              </w:rPr>
            </w:pPr>
            <w:r w:rsidRPr="004D7773">
              <w:rPr>
                <w:sz w:val="14"/>
                <w:szCs w:val="18"/>
              </w:rPr>
              <w:t>DELUXE GOLD</w:t>
            </w:r>
          </w:p>
          <w:p w14:paraId="43785EC2" w14:textId="6C186685" w:rsidR="003C08BF" w:rsidRPr="004D7773" w:rsidRDefault="003C08BF" w:rsidP="0013745A">
            <w:pPr>
              <w:pStyle w:val="Prrafodelista"/>
              <w:numPr>
                <w:ilvl w:val="0"/>
                <w:numId w:val="14"/>
              </w:numPr>
              <w:rPr>
                <w:sz w:val="14"/>
                <w:szCs w:val="18"/>
              </w:rPr>
            </w:pPr>
            <w:r w:rsidRPr="004D7773">
              <w:rPr>
                <w:sz w:val="14"/>
                <w:szCs w:val="18"/>
              </w:rPr>
              <w:t>DELUXE PLATINUM</w:t>
            </w:r>
          </w:p>
          <w:p w14:paraId="78B6620C" w14:textId="77777777" w:rsidR="004D7773" w:rsidRPr="004D7773" w:rsidRDefault="004D7773" w:rsidP="0013745A">
            <w:pPr>
              <w:pStyle w:val="Prrafodelista"/>
              <w:numPr>
                <w:ilvl w:val="0"/>
                <w:numId w:val="14"/>
              </w:numPr>
              <w:rPr>
                <w:sz w:val="14"/>
                <w:szCs w:val="18"/>
              </w:rPr>
            </w:pPr>
            <w:r w:rsidRPr="004D7773">
              <w:rPr>
                <w:sz w:val="14"/>
                <w:szCs w:val="18"/>
              </w:rPr>
              <w:t>ROCK ROYALTY - DELUXE PLATINUM</w:t>
            </w:r>
          </w:p>
          <w:p w14:paraId="3E5670F8" w14:textId="54DB3613" w:rsidR="003C08BF" w:rsidRPr="004D7773" w:rsidRDefault="003C08BF" w:rsidP="0013745A">
            <w:pPr>
              <w:pStyle w:val="Prrafodelista"/>
              <w:numPr>
                <w:ilvl w:val="0"/>
                <w:numId w:val="14"/>
              </w:numPr>
              <w:rPr>
                <w:sz w:val="14"/>
                <w:szCs w:val="18"/>
              </w:rPr>
            </w:pPr>
            <w:r w:rsidRPr="004D7773">
              <w:rPr>
                <w:sz w:val="14"/>
                <w:szCs w:val="18"/>
              </w:rPr>
              <w:t>DELUXE FAMILY (2 HABITACIONES)</w:t>
            </w:r>
          </w:p>
          <w:p w14:paraId="21B5FE72" w14:textId="3D7A4942" w:rsidR="003C08BF" w:rsidRPr="004D7773" w:rsidRDefault="003C08BF" w:rsidP="0013745A">
            <w:pPr>
              <w:pStyle w:val="Prrafodelista"/>
              <w:numPr>
                <w:ilvl w:val="0"/>
                <w:numId w:val="14"/>
              </w:numPr>
              <w:rPr>
                <w:sz w:val="14"/>
                <w:szCs w:val="18"/>
              </w:rPr>
            </w:pPr>
            <w:r w:rsidRPr="004D7773">
              <w:rPr>
                <w:sz w:val="14"/>
                <w:szCs w:val="18"/>
              </w:rPr>
              <w:t>DELUXE DIAMOND</w:t>
            </w:r>
          </w:p>
          <w:p w14:paraId="634D7CF1" w14:textId="77777777" w:rsidR="004D7773" w:rsidRPr="004D7773" w:rsidRDefault="004D7773" w:rsidP="0013745A">
            <w:pPr>
              <w:pStyle w:val="Prrafodelista"/>
              <w:numPr>
                <w:ilvl w:val="0"/>
                <w:numId w:val="14"/>
              </w:numPr>
              <w:rPr>
                <w:sz w:val="14"/>
                <w:szCs w:val="18"/>
              </w:rPr>
            </w:pPr>
            <w:r w:rsidRPr="004D7773">
              <w:rPr>
                <w:sz w:val="14"/>
                <w:szCs w:val="18"/>
              </w:rPr>
              <w:t>ROCK SUITE GOLD</w:t>
            </w:r>
          </w:p>
          <w:p w14:paraId="68C049F0" w14:textId="77777777" w:rsidR="004D7773" w:rsidRPr="004D7773" w:rsidRDefault="004D7773" w:rsidP="0013745A">
            <w:pPr>
              <w:pStyle w:val="Prrafodelista"/>
              <w:numPr>
                <w:ilvl w:val="0"/>
                <w:numId w:val="14"/>
              </w:numPr>
              <w:rPr>
                <w:sz w:val="14"/>
                <w:szCs w:val="18"/>
              </w:rPr>
            </w:pPr>
            <w:r w:rsidRPr="004D7773">
              <w:rPr>
                <w:sz w:val="14"/>
                <w:szCs w:val="18"/>
              </w:rPr>
              <w:t>ROCK SUITE PLATINUM (2 HABITACIONES) CON ASISTENTE PERSONAL</w:t>
            </w:r>
          </w:p>
          <w:p w14:paraId="05E09C2D" w14:textId="40BEFFCE" w:rsidR="00F578DA" w:rsidRPr="004D7773" w:rsidRDefault="004D7773" w:rsidP="0013745A">
            <w:pPr>
              <w:pStyle w:val="Prrafodelista"/>
              <w:numPr>
                <w:ilvl w:val="0"/>
                <w:numId w:val="14"/>
              </w:numPr>
              <w:jc w:val="both"/>
              <w:rPr>
                <w:b/>
                <w:bCs/>
                <w:sz w:val="14"/>
                <w:szCs w:val="14"/>
              </w:rPr>
            </w:pPr>
            <w:r w:rsidRPr="004D7773">
              <w:rPr>
                <w:sz w:val="14"/>
                <w:szCs w:val="18"/>
              </w:rPr>
              <w:t>ROCK STAR SUITE (2 HABITACIONES)</w:t>
            </w:r>
          </w:p>
          <w:p w14:paraId="2D3EDC7E" w14:textId="77777777" w:rsidR="004D7773" w:rsidRDefault="004D7773" w:rsidP="003C1F26">
            <w:pPr>
              <w:jc w:val="both"/>
              <w:rPr>
                <w:b/>
                <w:bCs/>
                <w:szCs w:val="18"/>
              </w:rPr>
            </w:pPr>
          </w:p>
          <w:p w14:paraId="44CEA391" w14:textId="77777777" w:rsidR="0013745A" w:rsidRDefault="0013745A" w:rsidP="003C1F26">
            <w:pPr>
              <w:jc w:val="both"/>
              <w:rPr>
                <w:b/>
                <w:bCs/>
                <w:szCs w:val="18"/>
              </w:rPr>
            </w:pPr>
          </w:p>
          <w:p w14:paraId="466E3A5E" w14:textId="7D872620" w:rsidR="00782F70" w:rsidRPr="003C1F26" w:rsidRDefault="003C1F26" w:rsidP="003C1F26">
            <w:pPr>
              <w:jc w:val="both"/>
              <w:rPr>
                <w:b/>
                <w:bCs/>
                <w:szCs w:val="18"/>
              </w:rPr>
            </w:pPr>
            <w:r w:rsidRPr="003C1F26">
              <w:rPr>
                <w:b/>
                <w:bCs/>
                <w:szCs w:val="18"/>
              </w:rPr>
              <w:t>RESTAURANTES Y BARES</w:t>
            </w:r>
          </w:p>
          <w:p w14:paraId="58FAABBE" w14:textId="7FDA6A56" w:rsidR="004D7773" w:rsidRPr="004D7773" w:rsidRDefault="004D7773" w:rsidP="004D7773">
            <w:pPr>
              <w:jc w:val="both"/>
              <w:rPr>
                <w:sz w:val="16"/>
                <w:szCs w:val="16"/>
              </w:rPr>
            </w:pPr>
            <w:r w:rsidRPr="004D7773">
              <w:rPr>
                <w:sz w:val="16"/>
                <w:szCs w:val="16"/>
              </w:rPr>
              <w:t xml:space="preserve">Prueba lo que es tener una vida de celebridad, o al menos comer como una. Que tus sentidos sean los protagonistas mientras saboreas nuestra cocina internacional elaborada con ingredientes frescos y exóticos, que crean sabores originales presentados artísticamente. </w:t>
            </w:r>
            <w:proofErr w:type="spellStart"/>
            <w:r w:rsidRPr="004D7773">
              <w:rPr>
                <w:sz w:val="16"/>
                <w:szCs w:val="16"/>
              </w:rPr>
              <w:t>Hard</w:t>
            </w:r>
            <w:proofErr w:type="spellEnd"/>
            <w:r w:rsidRPr="004D7773">
              <w:rPr>
                <w:sz w:val="16"/>
                <w:szCs w:val="16"/>
              </w:rPr>
              <w:t xml:space="preserve"> Rock Hotel Vallarta tiene cinco distintos restaurantes ofreciendo cocina internacional, incluyendo italiana, asiática, mexicana y brasileña.</w:t>
            </w:r>
            <w:r>
              <w:rPr>
                <w:sz w:val="16"/>
                <w:szCs w:val="16"/>
              </w:rPr>
              <w:t xml:space="preserve"> </w:t>
            </w:r>
            <w:r w:rsidRPr="004D7773">
              <w:rPr>
                <w:sz w:val="16"/>
                <w:szCs w:val="16"/>
              </w:rPr>
              <w:t xml:space="preserve">Disfruta de una comida en interiores iluminados con luz natural y deliciosa cocina brasileña en Ipanema. Deleita tu paladar con sabrosa comida italiana en Ciao y disfruta de la gastronomía asiática y delicioso sushi en Zen. Haz una parada en El Mercado y ven a </w:t>
            </w:r>
            <w:proofErr w:type="spellStart"/>
            <w:r w:rsidRPr="004D7773">
              <w:rPr>
                <w:sz w:val="16"/>
                <w:szCs w:val="16"/>
              </w:rPr>
              <w:t>Pizzeto</w:t>
            </w:r>
            <w:proofErr w:type="spellEnd"/>
            <w:r w:rsidRPr="004D7773">
              <w:rPr>
                <w:sz w:val="16"/>
                <w:szCs w:val="16"/>
              </w:rPr>
              <w:t xml:space="preserve"> para degustar una pizza al horno. Nuestros festivos bares y </w:t>
            </w:r>
            <w:proofErr w:type="spellStart"/>
            <w:r w:rsidRPr="004D7773">
              <w:rPr>
                <w:sz w:val="16"/>
                <w:szCs w:val="16"/>
              </w:rPr>
              <w:t>lounges</w:t>
            </w:r>
            <w:proofErr w:type="spellEnd"/>
            <w:r w:rsidRPr="004D7773">
              <w:rPr>
                <w:sz w:val="16"/>
                <w:szCs w:val="16"/>
              </w:rPr>
              <w:t xml:space="preserve"> ofrecen creativos bocadillos light y aperitivos.</w:t>
            </w:r>
          </w:p>
          <w:p w14:paraId="2DEA252D" w14:textId="77777777" w:rsidR="0013745A" w:rsidRDefault="0013745A" w:rsidP="004D7773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1F37E844" w14:textId="3FC61A42" w:rsidR="004D7773" w:rsidRPr="004D7773" w:rsidRDefault="004D7773" w:rsidP="004D7773">
            <w:pPr>
              <w:jc w:val="both"/>
              <w:rPr>
                <w:b/>
                <w:bCs/>
                <w:sz w:val="16"/>
                <w:szCs w:val="16"/>
              </w:rPr>
            </w:pPr>
            <w:r w:rsidRPr="004D7773">
              <w:rPr>
                <w:b/>
                <w:bCs/>
                <w:sz w:val="16"/>
                <w:szCs w:val="16"/>
              </w:rPr>
              <w:t>THE MARKET</w:t>
            </w:r>
          </w:p>
          <w:p w14:paraId="3ED64AE6" w14:textId="77777777" w:rsidR="004D7773" w:rsidRPr="004D7773" w:rsidRDefault="004D7773" w:rsidP="004D7773">
            <w:pPr>
              <w:jc w:val="both"/>
              <w:rPr>
                <w:sz w:val="16"/>
                <w:szCs w:val="16"/>
              </w:rPr>
            </w:pPr>
            <w:r w:rsidRPr="004D7773">
              <w:rPr>
                <w:sz w:val="16"/>
                <w:szCs w:val="16"/>
              </w:rPr>
              <w:t>Ven a degustar de nuestra exótica cocina internacional que te llevará por una odisea culinaria alrededor del mundo pasando por México y llegando hasta Asia.</w:t>
            </w:r>
          </w:p>
          <w:p w14:paraId="5EE1A87F" w14:textId="77777777" w:rsidR="0013745A" w:rsidRDefault="0013745A" w:rsidP="004D7773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43B2CA2A" w14:textId="0AA108F7" w:rsidR="004D7773" w:rsidRPr="004D7773" w:rsidRDefault="004D7773" w:rsidP="004D7773">
            <w:pPr>
              <w:jc w:val="both"/>
              <w:rPr>
                <w:b/>
                <w:bCs/>
                <w:sz w:val="16"/>
                <w:szCs w:val="16"/>
              </w:rPr>
            </w:pPr>
            <w:r w:rsidRPr="004D7773">
              <w:rPr>
                <w:b/>
                <w:bCs/>
                <w:sz w:val="16"/>
                <w:szCs w:val="16"/>
              </w:rPr>
              <w:t>ZEN</w:t>
            </w:r>
          </w:p>
          <w:p w14:paraId="3D027BA2" w14:textId="77777777" w:rsidR="004D7773" w:rsidRPr="004D7773" w:rsidRDefault="004D7773" w:rsidP="004D7773">
            <w:pPr>
              <w:jc w:val="both"/>
              <w:rPr>
                <w:sz w:val="16"/>
                <w:szCs w:val="16"/>
              </w:rPr>
            </w:pPr>
            <w:r w:rsidRPr="004D7773">
              <w:rPr>
                <w:sz w:val="16"/>
                <w:szCs w:val="16"/>
              </w:rPr>
              <w:t xml:space="preserve">Disfruta de comida asiática que te hará agua la boca, incluyendo </w:t>
            </w:r>
            <w:proofErr w:type="spellStart"/>
            <w:r w:rsidRPr="004D7773">
              <w:rPr>
                <w:sz w:val="16"/>
                <w:szCs w:val="16"/>
              </w:rPr>
              <w:t>Izakaya</w:t>
            </w:r>
            <w:proofErr w:type="spellEnd"/>
            <w:r w:rsidRPr="004D7773">
              <w:rPr>
                <w:sz w:val="16"/>
                <w:szCs w:val="16"/>
              </w:rPr>
              <w:t xml:space="preserve">, teppanyaki y sushi que puedes ordenar de nuestro extenso menú a la carta. Con una moderna decoración japonesa en un ambiente tranquilo, Zen prepara frescos y creativos platillos cerca del lobby. </w:t>
            </w:r>
          </w:p>
          <w:p w14:paraId="232AF8EE" w14:textId="77777777" w:rsidR="0013745A" w:rsidRDefault="0013745A" w:rsidP="004D7773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7B1FCB3A" w14:textId="1209F5E4" w:rsidR="004D7773" w:rsidRPr="004D7773" w:rsidRDefault="004D7773" w:rsidP="004D7773">
            <w:pPr>
              <w:jc w:val="both"/>
              <w:rPr>
                <w:b/>
                <w:bCs/>
                <w:sz w:val="16"/>
                <w:szCs w:val="16"/>
              </w:rPr>
            </w:pPr>
            <w:r w:rsidRPr="004D7773">
              <w:rPr>
                <w:b/>
                <w:bCs/>
                <w:sz w:val="16"/>
                <w:szCs w:val="16"/>
              </w:rPr>
              <w:t>CIAO</w:t>
            </w:r>
          </w:p>
          <w:p w14:paraId="0DC47812" w14:textId="77777777" w:rsidR="004D7773" w:rsidRPr="004D7773" w:rsidRDefault="004D7773" w:rsidP="004D7773">
            <w:pPr>
              <w:jc w:val="both"/>
              <w:rPr>
                <w:sz w:val="16"/>
                <w:szCs w:val="16"/>
              </w:rPr>
            </w:pPr>
            <w:r w:rsidRPr="004D7773">
              <w:rPr>
                <w:sz w:val="16"/>
                <w:szCs w:val="16"/>
              </w:rPr>
              <w:t>Saborea la exquisita cocina italiana en Ciao, un lugar cálido y lleno de romanticismo. Deléitate con los vivos sabores de Italia y el Mediterráneo con sutiles texturas y sabores intensos que mezclan pasión y frescura para crear tu experiencia culinaria.</w:t>
            </w:r>
          </w:p>
          <w:p w14:paraId="0C9DEDBA" w14:textId="77777777" w:rsidR="0013745A" w:rsidRDefault="0013745A" w:rsidP="004D7773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1ACC4656" w14:textId="429C98C7" w:rsidR="004D7773" w:rsidRPr="004D7773" w:rsidRDefault="004D7773" w:rsidP="004D7773">
            <w:pPr>
              <w:jc w:val="both"/>
              <w:rPr>
                <w:b/>
                <w:bCs/>
                <w:sz w:val="16"/>
                <w:szCs w:val="16"/>
              </w:rPr>
            </w:pPr>
            <w:r w:rsidRPr="004D7773">
              <w:rPr>
                <w:b/>
                <w:bCs/>
                <w:sz w:val="16"/>
                <w:szCs w:val="16"/>
              </w:rPr>
              <w:t>IPANEMA</w:t>
            </w:r>
          </w:p>
          <w:p w14:paraId="29B31BF3" w14:textId="77777777" w:rsidR="004D7773" w:rsidRPr="004D7773" w:rsidRDefault="004D7773" w:rsidP="004D7773">
            <w:pPr>
              <w:jc w:val="both"/>
              <w:rPr>
                <w:sz w:val="16"/>
                <w:szCs w:val="16"/>
              </w:rPr>
            </w:pPr>
            <w:r w:rsidRPr="004D7773">
              <w:rPr>
                <w:sz w:val="16"/>
                <w:szCs w:val="16"/>
              </w:rPr>
              <w:t xml:space="preserve">Disfruta del ambiente moderno e incitante al aire libre de esta parrilla </w:t>
            </w:r>
            <w:proofErr w:type="spellStart"/>
            <w:r w:rsidRPr="004D7773">
              <w:rPr>
                <w:sz w:val="16"/>
                <w:szCs w:val="16"/>
              </w:rPr>
              <w:t>brasileña.Siéntate</w:t>
            </w:r>
            <w:proofErr w:type="spellEnd"/>
            <w:r w:rsidRPr="004D7773">
              <w:rPr>
                <w:sz w:val="16"/>
                <w:szCs w:val="16"/>
              </w:rPr>
              <w:t xml:space="preserve"> a saborear una suntuosa cocina de Brasil y disfruta del auténtico servicio </w:t>
            </w:r>
            <w:proofErr w:type="spellStart"/>
            <w:r w:rsidRPr="004D7773">
              <w:rPr>
                <w:sz w:val="16"/>
                <w:szCs w:val="16"/>
              </w:rPr>
              <w:t>Rodizio</w:t>
            </w:r>
            <w:proofErr w:type="spellEnd"/>
            <w:r w:rsidRPr="004D7773">
              <w:rPr>
                <w:sz w:val="16"/>
                <w:szCs w:val="16"/>
              </w:rPr>
              <w:t xml:space="preserve"> en el que puedes probar y compartir. En Ipanema, disfrutarás de la cocina y cultura apasionadas del Sur de </w:t>
            </w:r>
            <w:proofErr w:type="spellStart"/>
            <w:r w:rsidRPr="004D7773">
              <w:rPr>
                <w:sz w:val="16"/>
                <w:szCs w:val="16"/>
              </w:rPr>
              <w:t>America</w:t>
            </w:r>
            <w:proofErr w:type="spellEnd"/>
            <w:r w:rsidRPr="004D7773">
              <w:rPr>
                <w:sz w:val="16"/>
                <w:szCs w:val="16"/>
              </w:rPr>
              <w:t>.</w:t>
            </w:r>
          </w:p>
          <w:p w14:paraId="51CCB793" w14:textId="77777777" w:rsidR="0013745A" w:rsidRDefault="0013745A" w:rsidP="004D7773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646B5372" w14:textId="21B5AD79" w:rsidR="004D7773" w:rsidRPr="004D7773" w:rsidRDefault="004D7773" w:rsidP="004D7773">
            <w:pPr>
              <w:jc w:val="both"/>
              <w:rPr>
                <w:b/>
                <w:bCs/>
                <w:sz w:val="16"/>
                <w:szCs w:val="16"/>
              </w:rPr>
            </w:pPr>
            <w:r w:rsidRPr="004D7773">
              <w:rPr>
                <w:b/>
                <w:bCs/>
                <w:sz w:val="16"/>
                <w:szCs w:val="16"/>
              </w:rPr>
              <w:t>PIZZETO</w:t>
            </w:r>
          </w:p>
          <w:p w14:paraId="046D320E" w14:textId="77777777" w:rsidR="004D7773" w:rsidRPr="004D7773" w:rsidRDefault="004D7773" w:rsidP="004D7773">
            <w:pPr>
              <w:jc w:val="both"/>
              <w:rPr>
                <w:sz w:val="16"/>
                <w:szCs w:val="16"/>
              </w:rPr>
            </w:pPr>
            <w:r w:rsidRPr="004D7773">
              <w:rPr>
                <w:sz w:val="16"/>
                <w:szCs w:val="16"/>
              </w:rPr>
              <w:t xml:space="preserve">Disfruta de una crujiente pizza recién salida del horno de ladrillo en </w:t>
            </w:r>
            <w:proofErr w:type="spellStart"/>
            <w:r w:rsidRPr="004D7773">
              <w:rPr>
                <w:sz w:val="16"/>
                <w:szCs w:val="16"/>
              </w:rPr>
              <w:t>Pizzeto</w:t>
            </w:r>
            <w:proofErr w:type="spellEnd"/>
            <w:r w:rsidRPr="004D7773">
              <w:rPr>
                <w:sz w:val="16"/>
                <w:szCs w:val="16"/>
              </w:rPr>
              <w:t xml:space="preserve">. </w:t>
            </w:r>
          </w:p>
          <w:p w14:paraId="09B0EBB1" w14:textId="77777777" w:rsidR="0013745A" w:rsidRDefault="0013745A" w:rsidP="004D7773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08737859" w14:textId="35AB5A38" w:rsidR="004D7773" w:rsidRPr="004D7773" w:rsidRDefault="004D7773" w:rsidP="004D7773">
            <w:pPr>
              <w:jc w:val="both"/>
              <w:rPr>
                <w:b/>
                <w:bCs/>
                <w:sz w:val="16"/>
                <w:szCs w:val="16"/>
              </w:rPr>
            </w:pPr>
            <w:r w:rsidRPr="004D7773">
              <w:rPr>
                <w:b/>
                <w:bCs/>
                <w:sz w:val="16"/>
                <w:szCs w:val="16"/>
              </w:rPr>
              <w:lastRenderedPageBreak/>
              <w:t>AVENTURA CULINARIA</w:t>
            </w:r>
          </w:p>
          <w:p w14:paraId="50DCAE18" w14:textId="77777777" w:rsidR="004D7773" w:rsidRPr="004D7773" w:rsidRDefault="004D7773" w:rsidP="004D7773">
            <w:pPr>
              <w:jc w:val="both"/>
              <w:rPr>
                <w:sz w:val="16"/>
                <w:szCs w:val="16"/>
              </w:rPr>
            </w:pPr>
            <w:r w:rsidRPr="004D7773">
              <w:rPr>
                <w:sz w:val="16"/>
                <w:szCs w:val="16"/>
              </w:rPr>
              <w:t>Con nuestro programa todo incluido podrás disfrutar de exquisitas comidas y bebidas en todos nuestros restaurantes. Vive las mejores experiencias gastronómicas con nuestras delicias y bebidas de la mejor calidad, incluyendo vino ilimitado por botella traído de bodegas en España.</w:t>
            </w:r>
          </w:p>
          <w:p w14:paraId="20124179" w14:textId="77777777" w:rsidR="004D7773" w:rsidRPr="004D7773" w:rsidRDefault="004D7773" w:rsidP="004D7773">
            <w:pPr>
              <w:jc w:val="both"/>
              <w:rPr>
                <w:sz w:val="16"/>
                <w:szCs w:val="16"/>
              </w:rPr>
            </w:pPr>
            <w:r w:rsidRPr="004D7773">
              <w:rPr>
                <w:sz w:val="16"/>
                <w:szCs w:val="16"/>
              </w:rPr>
              <w:t>Vinos de otras nacionalidades pueden ser solicitados si están disponibles y con un cargo extra.</w:t>
            </w:r>
          </w:p>
          <w:p w14:paraId="58A40356" w14:textId="77777777" w:rsidR="0013745A" w:rsidRDefault="0013745A" w:rsidP="004D7773">
            <w:pPr>
              <w:jc w:val="both"/>
              <w:rPr>
                <w:b/>
                <w:bCs/>
                <w:sz w:val="16"/>
                <w:szCs w:val="16"/>
              </w:rPr>
            </w:pPr>
          </w:p>
          <w:p w14:paraId="31F8AA36" w14:textId="634E9481" w:rsidR="004D7773" w:rsidRPr="004D7773" w:rsidRDefault="004D7773" w:rsidP="004D7773">
            <w:pPr>
              <w:jc w:val="both"/>
              <w:rPr>
                <w:b/>
                <w:bCs/>
                <w:sz w:val="16"/>
                <w:szCs w:val="16"/>
              </w:rPr>
            </w:pPr>
            <w:r w:rsidRPr="004D7773">
              <w:rPr>
                <w:b/>
                <w:bCs/>
                <w:sz w:val="16"/>
                <w:szCs w:val="16"/>
              </w:rPr>
              <w:t>SERVICIO A LA HABITACIÓN</w:t>
            </w:r>
          </w:p>
          <w:p w14:paraId="05B11AE4" w14:textId="24BE9199" w:rsidR="00782F70" w:rsidRPr="003C1F26" w:rsidRDefault="004D7773" w:rsidP="004D7773">
            <w:pPr>
              <w:jc w:val="both"/>
              <w:rPr>
                <w:sz w:val="16"/>
                <w:szCs w:val="16"/>
              </w:rPr>
            </w:pPr>
            <w:r w:rsidRPr="004D7773">
              <w:rPr>
                <w:sz w:val="16"/>
                <w:szCs w:val="16"/>
              </w:rPr>
              <w:t>Relájate y cena en la intimidad de tu habitación o suite con nuestro menú de servicio a la habitación las 24 horas. Si se te antoja un rico desayuno, una cena romántica o un tentempié nocturno, nuestro servicio a la habitación tiene un amplio menú de bebidas y delicias gastronómicas en todo momento para ti.</w:t>
            </w:r>
          </w:p>
        </w:tc>
      </w:tr>
      <w:tr w:rsidR="004D7773" w:rsidRPr="003C1F26" w14:paraId="76E7834B" w14:textId="77777777" w:rsidTr="003C1F26">
        <w:tc>
          <w:tcPr>
            <w:tcW w:w="2552" w:type="dxa"/>
          </w:tcPr>
          <w:p w14:paraId="366663B7" w14:textId="77777777" w:rsidR="004D7773" w:rsidRPr="003C1F26" w:rsidRDefault="004D7773" w:rsidP="003C1F26">
            <w:pPr>
              <w:rPr>
                <w:rFonts w:eastAsiaTheme="majorEastAsia" w:cstheme="majorBidi"/>
                <w:b/>
                <w:bCs/>
                <w:caps/>
                <w:szCs w:val="18"/>
              </w:rPr>
            </w:pPr>
          </w:p>
        </w:tc>
        <w:tc>
          <w:tcPr>
            <w:tcW w:w="283" w:type="dxa"/>
          </w:tcPr>
          <w:p w14:paraId="110C2C2A" w14:textId="77777777" w:rsidR="004D7773" w:rsidRPr="003C1F26" w:rsidRDefault="004D7773" w:rsidP="003C1F26">
            <w:pPr>
              <w:tabs>
                <w:tab w:val="left" w:pos="990"/>
              </w:tabs>
              <w:rPr>
                <w:sz w:val="16"/>
                <w:szCs w:val="16"/>
              </w:rPr>
            </w:pPr>
          </w:p>
        </w:tc>
        <w:tc>
          <w:tcPr>
            <w:tcW w:w="8080" w:type="dxa"/>
          </w:tcPr>
          <w:p w14:paraId="1B070214" w14:textId="77777777" w:rsidR="004D7773" w:rsidRPr="003C1F26" w:rsidRDefault="004D7773" w:rsidP="003C1F26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sz w:val="18"/>
                <w:szCs w:val="18"/>
              </w:rPr>
            </w:pPr>
          </w:p>
        </w:tc>
      </w:tr>
    </w:tbl>
    <w:p w14:paraId="67FDED26" w14:textId="57428C5E" w:rsidR="0043117B" w:rsidRPr="003C1F26" w:rsidRDefault="00981DAE" w:rsidP="004D7773">
      <w:pPr>
        <w:jc w:val="both"/>
        <w:rPr>
          <w:sz w:val="16"/>
          <w:szCs w:val="16"/>
        </w:rPr>
      </w:pPr>
    </w:p>
    <w:sectPr w:rsidR="0043117B" w:rsidRPr="003C1F26" w:rsidSect="00F32884">
      <w:headerReference w:type="default" r:id="rId10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B92439" w14:textId="77777777" w:rsidR="00981DAE" w:rsidRDefault="00981DAE" w:rsidP="000C45FF">
      <w:r>
        <w:separator/>
      </w:r>
    </w:p>
  </w:endnote>
  <w:endnote w:type="continuationSeparator" w:id="0">
    <w:p w14:paraId="359453DE" w14:textId="77777777" w:rsidR="00981DAE" w:rsidRDefault="00981DA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29872" w14:textId="77777777" w:rsidR="00981DAE" w:rsidRDefault="00981DAE" w:rsidP="000C45FF">
      <w:r>
        <w:separator/>
      </w:r>
    </w:p>
  </w:footnote>
  <w:footnote w:type="continuationSeparator" w:id="0">
    <w:p w14:paraId="138DFC9E" w14:textId="77777777" w:rsidR="00981DAE" w:rsidRDefault="00981DA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09298702" w:rsidR="001C202A" w:rsidRPr="006F205B" w:rsidRDefault="00BD0F11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>
      <w:rPr>
        <w:rFonts w:asciiTheme="minorHAnsi" w:hAnsiTheme="minorHAnsi" w:cs="Arial"/>
        <w:b/>
        <w:noProof/>
        <w:sz w:val="48"/>
        <w:szCs w:val="48"/>
        <w:lang w:val="es-MX"/>
      </w:rPr>
      <w:drawing>
        <wp:anchor distT="0" distB="0" distL="114300" distR="114300" simplePos="0" relativeHeight="251663360" behindDoc="0" locked="0" layoutInCell="1" allowOverlap="1" wp14:anchorId="0BB496BB" wp14:editId="2F0C567D">
          <wp:simplePos x="0" y="0"/>
          <wp:positionH relativeFrom="column">
            <wp:posOffset>211455</wp:posOffset>
          </wp:positionH>
          <wp:positionV relativeFrom="paragraph">
            <wp:posOffset>-434670</wp:posOffset>
          </wp:positionV>
          <wp:extent cx="1389320" cy="1141171"/>
          <wp:effectExtent l="0" t="0" r="1905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254" t="23802" r="25159" b="23056"/>
                  <a:stretch/>
                </pic:blipFill>
                <pic:spPr bwMode="auto">
                  <a:xfrm>
                    <a:off x="0" y="0"/>
                    <a:ext cx="1389320" cy="11411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192CFBC5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3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3D33F9D5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E54E2E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11AF7332" w:rsidR="001C202A" w:rsidRPr="001C202A" w:rsidRDefault="001C202A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6F4437C"/>
    <w:multiLevelType w:val="hybridMultilevel"/>
    <w:tmpl w:val="7136BB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7C410C"/>
    <w:multiLevelType w:val="hybridMultilevel"/>
    <w:tmpl w:val="76EA80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BE04299"/>
    <w:multiLevelType w:val="hybridMultilevel"/>
    <w:tmpl w:val="5D6EE28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52041D"/>
    <w:multiLevelType w:val="hybridMultilevel"/>
    <w:tmpl w:val="168C51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7874F6E"/>
    <w:multiLevelType w:val="hybridMultilevel"/>
    <w:tmpl w:val="0AC8E49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5C304F"/>
    <w:multiLevelType w:val="hybridMultilevel"/>
    <w:tmpl w:val="0AEAEC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E2350"/>
    <w:multiLevelType w:val="hybridMultilevel"/>
    <w:tmpl w:val="EAECEC72"/>
    <w:lvl w:ilvl="0" w:tplc="080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 w15:restartNumberingAfterBreak="0">
    <w:nsid w:val="7C011257"/>
    <w:multiLevelType w:val="hybridMultilevel"/>
    <w:tmpl w:val="72DE1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6"/>
  </w:num>
  <w:num w:numId="14">
    <w:abstractNumId w:val="18"/>
  </w:num>
  <w:num w:numId="15">
    <w:abstractNumId w:val="12"/>
  </w:num>
  <w:num w:numId="16">
    <w:abstractNumId w:val="15"/>
  </w:num>
  <w:num w:numId="17">
    <w:abstractNumId w:val="11"/>
  </w:num>
  <w:num w:numId="18">
    <w:abstractNumId w:val="17"/>
  </w:num>
  <w:num w:numId="19">
    <w:abstractNumId w:val="14"/>
  </w:num>
  <w:num w:numId="20">
    <w:abstractNumId w:val="2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1393B"/>
    <w:rsid w:val="000169D8"/>
    <w:rsid w:val="00024AA6"/>
    <w:rsid w:val="00036450"/>
    <w:rsid w:val="00071A74"/>
    <w:rsid w:val="00075675"/>
    <w:rsid w:val="00094499"/>
    <w:rsid w:val="000C45FF"/>
    <w:rsid w:val="000C7FE1"/>
    <w:rsid w:val="000E3FD1"/>
    <w:rsid w:val="00103DF3"/>
    <w:rsid w:val="00112054"/>
    <w:rsid w:val="001147C0"/>
    <w:rsid w:val="00131E55"/>
    <w:rsid w:val="0013745A"/>
    <w:rsid w:val="001424E5"/>
    <w:rsid w:val="001525E1"/>
    <w:rsid w:val="00180329"/>
    <w:rsid w:val="0019001F"/>
    <w:rsid w:val="001A6853"/>
    <w:rsid w:val="001A74A5"/>
    <w:rsid w:val="001B2ABD"/>
    <w:rsid w:val="001C202A"/>
    <w:rsid w:val="001E0391"/>
    <w:rsid w:val="001E1759"/>
    <w:rsid w:val="001F1ECC"/>
    <w:rsid w:val="002311F9"/>
    <w:rsid w:val="00233DF1"/>
    <w:rsid w:val="002400EB"/>
    <w:rsid w:val="00250014"/>
    <w:rsid w:val="002559EC"/>
    <w:rsid w:val="00256CF7"/>
    <w:rsid w:val="00281FD5"/>
    <w:rsid w:val="002D3CA3"/>
    <w:rsid w:val="002F1393"/>
    <w:rsid w:val="0030481B"/>
    <w:rsid w:val="003156FC"/>
    <w:rsid w:val="003254B5"/>
    <w:rsid w:val="00352830"/>
    <w:rsid w:val="0037121F"/>
    <w:rsid w:val="00393B75"/>
    <w:rsid w:val="003A6B7D"/>
    <w:rsid w:val="003B06CA"/>
    <w:rsid w:val="003C08BF"/>
    <w:rsid w:val="003C1F26"/>
    <w:rsid w:val="004000A2"/>
    <w:rsid w:val="00400875"/>
    <w:rsid w:val="004071FC"/>
    <w:rsid w:val="004142CD"/>
    <w:rsid w:val="00445947"/>
    <w:rsid w:val="004561E8"/>
    <w:rsid w:val="004813B3"/>
    <w:rsid w:val="004828C5"/>
    <w:rsid w:val="00491A96"/>
    <w:rsid w:val="00496591"/>
    <w:rsid w:val="004C63E4"/>
    <w:rsid w:val="004D3011"/>
    <w:rsid w:val="004D7773"/>
    <w:rsid w:val="004F6544"/>
    <w:rsid w:val="00511AC1"/>
    <w:rsid w:val="005262AC"/>
    <w:rsid w:val="0059649E"/>
    <w:rsid w:val="005E39D5"/>
    <w:rsid w:val="005F3211"/>
    <w:rsid w:val="00600670"/>
    <w:rsid w:val="006116A3"/>
    <w:rsid w:val="006149C9"/>
    <w:rsid w:val="00617192"/>
    <w:rsid w:val="0062123A"/>
    <w:rsid w:val="00626F58"/>
    <w:rsid w:val="006467E6"/>
    <w:rsid w:val="00646E75"/>
    <w:rsid w:val="00650E3A"/>
    <w:rsid w:val="00663581"/>
    <w:rsid w:val="00672DFB"/>
    <w:rsid w:val="006771D0"/>
    <w:rsid w:val="006B4095"/>
    <w:rsid w:val="00715FCB"/>
    <w:rsid w:val="00717E15"/>
    <w:rsid w:val="0072382B"/>
    <w:rsid w:val="00726EC2"/>
    <w:rsid w:val="00743101"/>
    <w:rsid w:val="007519F5"/>
    <w:rsid w:val="00752EAC"/>
    <w:rsid w:val="007775E1"/>
    <w:rsid w:val="00782F70"/>
    <w:rsid w:val="007867A0"/>
    <w:rsid w:val="007927F5"/>
    <w:rsid w:val="00802CA0"/>
    <w:rsid w:val="0083279E"/>
    <w:rsid w:val="00833216"/>
    <w:rsid w:val="00846620"/>
    <w:rsid w:val="009000E4"/>
    <w:rsid w:val="00923C9F"/>
    <w:rsid w:val="009241D2"/>
    <w:rsid w:val="009260CD"/>
    <w:rsid w:val="00930263"/>
    <w:rsid w:val="00937A1A"/>
    <w:rsid w:val="009439FC"/>
    <w:rsid w:val="00950A10"/>
    <w:rsid w:val="00952C25"/>
    <w:rsid w:val="0096034F"/>
    <w:rsid w:val="00981DAE"/>
    <w:rsid w:val="009A09AC"/>
    <w:rsid w:val="009C4E51"/>
    <w:rsid w:val="00A2118D"/>
    <w:rsid w:val="00A56A29"/>
    <w:rsid w:val="00AB199B"/>
    <w:rsid w:val="00AD1025"/>
    <w:rsid w:val="00AD76E2"/>
    <w:rsid w:val="00B10274"/>
    <w:rsid w:val="00B1378B"/>
    <w:rsid w:val="00B20152"/>
    <w:rsid w:val="00B359E4"/>
    <w:rsid w:val="00B57D98"/>
    <w:rsid w:val="00B70850"/>
    <w:rsid w:val="00B87A96"/>
    <w:rsid w:val="00BD0F11"/>
    <w:rsid w:val="00BE5BAF"/>
    <w:rsid w:val="00BF0417"/>
    <w:rsid w:val="00C066B6"/>
    <w:rsid w:val="00C10AE9"/>
    <w:rsid w:val="00C37BA1"/>
    <w:rsid w:val="00C4674C"/>
    <w:rsid w:val="00C506CF"/>
    <w:rsid w:val="00C61029"/>
    <w:rsid w:val="00C72BED"/>
    <w:rsid w:val="00C852EE"/>
    <w:rsid w:val="00C9578B"/>
    <w:rsid w:val="00CB0055"/>
    <w:rsid w:val="00CB3DA0"/>
    <w:rsid w:val="00CC0C6D"/>
    <w:rsid w:val="00D04B72"/>
    <w:rsid w:val="00D04BFE"/>
    <w:rsid w:val="00D2522B"/>
    <w:rsid w:val="00D422DE"/>
    <w:rsid w:val="00D5459D"/>
    <w:rsid w:val="00D64D11"/>
    <w:rsid w:val="00DA1F4D"/>
    <w:rsid w:val="00DD172A"/>
    <w:rsid w:val="00DE18EF"/>
    <w:rsid w:val="00E25A26"/>
    <w:rsid w:val="00E42A42"/>
    <w:rsid w:val="00E4381A"/>
    <w:rsid w:val="00E55D74"/>
    <w:rsid w:val="00E87B32"/>
    <w:rsid w:val="00EE4C8D"/>
    <w:rsid w:val="00F32884"/>
    <w:rsid w:val="00F578DA"/>
    <w:rsid w:val="00F60274"/>
    <w:rsid w:val="00F71ADD"/>
    <w:rsid w:val="00F77FB9"/>
    <w:rsid w:val="00F91305"/>
    <w:rsid w:val="00F94526"/>
    <w:rsid w:val="00FB068F"/>
    <w:rsid w:val="00FC46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2</Pages>
  <Words>811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2020-07-17T23:19:00Z</dcterms:modified>
</cp:coreProperties>
</file>