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4E177098" w:rsidR="00036450" w:rsidRPr="00726EC2" w:rsidRDefault="00A11D92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4474823" wp14:editId="3BEA21D4">
                  <wp:extent cx="1657350" cy="103778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388" t="16428" r="19184" b="14784"/>
                          <a:stretch/>
                        </pic:blipFill>
                        <pic:spPr bwMode="auto">
                          <a:xfrm>
                            <a:off x="0" y="0"/>
                            <a:ext cx="1676406" cy="104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1C711" w14:textId="7B53C78B" w:rsidR="00782F70" w:rsidRDefault="00A11D92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1B17AE" wp14:editId="2268558A">
                  <wp:extent cx="1744345" cy="1079500"/>
                  <wp:effectExtent l="0" t="0" r="8255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09EF" w14:textId="2618A369" w:rsidR="00FC46A4" w:rsidRPr="00BF0417" w:rsidRDefault="00FC46A4" w:rsidP="00FC46A4">
            <w:pPr>
              <w:pStyle w:val="Ttulo3"/>
              <w:rPr>
                <w:color w:val="auto"/>
                <w:sz w:val="20"/>
                <w:szCs w:val="20"/>
              </w:rPr>
            </w:pPr>
            <w:r w:rsidRPr="009000E4">
              <w:rPr>
                <w:color w:val="auto"/>
                <w:sz w:val="18"/>
                <w:szCs w:val="18"/>
              </w:rPr>
              <w:t>Unlimited-luxury</w:t>
            </w:r>
            <w:r w:rsidRPr="00BF0417">
              <w:rPr>
                <w:color w:val="auto"/>
                <w:sz w:val="20"/>
                <w:szCs w:val="20"/>
              </w:rPr>
              <w:t>®</w:t>
            </w:r>
          </w:p>
          <w:p w14:paraId="74A5A8F6" w14:textId="2FFA1CA5" w:rsidR="00782F70" w:rsidRDefault="00A11D92" w:rsidP="0072382B">
            <w:pPr>
              <w:rPr>
                <w:sz w:val="16"/>
                <w:szCs w:val="16"/>
              </w:rPr>
            </w:pPr>
            <w:r w:rsidRPr="00A11D92">
              <w:rPr>
                <w:sz w:val="16"/>
                <w:szCs w:val="16"/>
              </w:rPr>
              <w:t xml:space="preserve">Adicionalmente, será deleitado con nuestra experiencia </w:t>
            </w:r>
            <w:proofErr w:type="spellStart"/>
            <w:r w:rsidRPr="00A11D92">
              <w:rPr>
                <w:sz w:val="16"/>
                <w:szCs w:val="16"/>
              </w:rPr>
              <w:t>Unlimited-Luxury</w:t>
            </w:r>
            <w:proofErr w:type="spellEnd"/>
            <w:r w:rsidRPr="00A11D92">
              <w:rPr>
                <w:sz w:val="16"/>
                <w:szCs w:val="16"/>
              </w:rPr>
              <w:t xml:space="preserve">® - donde todo está incluido: Acceso ilimitado a una variedad de restaurantes gourmet a la carta, sin reservaciones requeridas • Bebidas </w:t>
            </w:r>
            <w:proofErr w:type="spellStart"/>
            <w:r w:rsidRPr="00A11D92">
              <w:rPr>
                <w:sz w:val="16"/>
                <w:szCs w:val="16"/>
              </w:rPr>
              <w:t>premuim</w:t>
            </w:r>
            <w:proofErr w:type="spellEnd"/>
            <w:r w:rsidRPr="00A11D92">
              <w:rPr>
                <w:sz w:val="16"/>
                <w:szCs w:val="16"/>
              </w:rPr>
              <w:t xml:space="preserve"> nacionales e internacionales ilimitadas • Jugos y refrescos ilimitados • Servicio de habitaciones las 24 horas • Servicio de </w:t>
            </w:r>
            <w:proofErr w:type="spellStart"/>
            <w:r w:rsidRPr="00A11D92">
              <w:rPr>
                <w:sz w:val="16"/>
                <w:szCs w:val="16"/>
              </w:rPr>
              <w:t>concierge</w:t>
            </w:r>
            <w:proofErr w:type="spellEnd"/>
            <w:r w:rsidRPr="00A11D92">
              <w:rPr>
                <w:sz w:val="16"/>
                <w:szCs w:val="16"/>
              </w:rPr>
              <w:t xml:space="preserve"> • Servicio de mesero en albercas y playa • </w:t>
            </w:r>
            <w:proofErr w:type="spellStart"/>
            <w:r w:rsidRPr="00A11D92">
              <w:rPr>
                <w:sz w:val="16"/>
                <w:szCs w:val="16"/>
              </w:rPr>
              <w:t>Mini-bar</w:t>
            </w:r>
            <w:proofErr w:type="spellEnd"/>
            <w:r w:rsidRPr="00A11D92">
              <w:rPr>
                <w:sz w:val="16"/>
                <w:szCs w:val="16"/>
              </w:rPr>
              <w:t xml:space="preserve"> con jugos, gaseosas, aguas y cervezas abastecido diariamente • Limpieza de habitaciones diariamente • Un sinfín de actividades durante el día y entretenimiento por la noche • Fiestas temáticas, bares frente al mar y centros de entretenimiento • Sin necesidad de usar brazaletes • Todos los impuestos y propinas incluidas • Disfrute de </w:t>
            </w:r>
            <w:proofErr w:type="spellStart"/>
            <w:r w:rsidRPr="00A11D92">
              <w:rPr>
                <w:sz w:val="16"/>
                <w:szCs w:val="16"/>
              </w:rPr>
              <w:t>Wi</w:t>
            </w:r>
            <w:proofErr w:type="spellEnd"/>
            <w:r w:rsidRPr="00A11D92">
              <w:rPr>
                <w:sz w:val="16"/>
                <w:szCs w:val="16"/>
              </w:rPr>
              <w:t xml:space="preserve">-Fi, llamadas gratuitas a los Estados Unidos, Canadá y líneas fijas locales y mucho más con la app </w:t>
            </w:r>
            <w:proofErr w:type="spellStart"/>
            <w:r w:rsidRPr="00A11D92">
              <w:rPr>
                <w:sz w:val="16"/>
                <w:szCs w:val="16"/>
              </w:rPr>
              <w:t>Unlimited</w:t>
            </w:r>
            <w:proofErr w:type="spellEnd"/>
            <w:r w:rsidRPr="00A11D92">
              <w:rPr>
                <w:sz w:val="16"/>
                <w:szCs w:val="16"/>
              </w:rPr>
              <w:t xml:space="preserve"> </w:t>
            </w:r>
            <w:proofErr w:type="spellStart"/>
            <w:r w:rsidRPr="00A11D92">
              <w:rPr>
                <w:sz w:val="16"/>
                <w:szCs w:val="16"/>
              </w:rPr>
              <w:t>Connectivity</w:t>
            </w:r>
            <w:proofErr w:type="spellEnd"/>
            <w:r w:rsidRPr="00A11D92">
              <w:rPr>
                <w:sz w:val="16"/>
                <w:szCs w:val="16"/>
              </w:rPr>
              <w:t>.</w:t>
            </w:r>
          </w:p>
          <w:p w14:paraId="2929A02A" w14:textId="77777777" w:rsidR="00A11D92" w:rsidRPr="00726EC2" w:rsidRDefault="00A11D92" w:rsidP="0072382B">
            <w:pPr>
              <w:rPr>
                <w:color w:val="FF0000"/>
              </w:rPr>
            </w:pPr>
          </w:p>
          <w:p w14:paraId="6A7EFC75" w14:textId="0639B760" w:rsidR="0072382B" w:rsidRPr="00726EC2" w:rsidRDefault="00A11D92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F3C970C" wp14:editId="027B8889">
                  <wp:extent cx="1744345" cy="1163955"/>
                  <wp:effectExtent l="0" t="0" r="825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7848DCA0" w:rsidR="0072382B" w:rsidRDefault="0072382B" w:rsidP="0072382B">
            <w:pPr>
              <w:rPr>
                <w:color w:val="FF0000"/>
              </w:rPr>
            </w:pPr>
          </w:p>
          <w:p w14:paraId="1E44D000" w14:textId="202468B6" w:rsidR="00A11D92" w:rsidRDefault="00A11D92" w:rsidP="0072382B">
            <w:pPr>
              <w:rPr>
                <w:color w:val="FF0000"/>
              </w:rPr>
            </w:pPr>
          </w:p>
          <w:p w14:paraId="2FD1C185" w14:textId="77777777" w:rsidR="00A11D92" w:rsidRPr="00726EC2" w:rsidRDefault="00A11D92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6A9BD506" w14:textId="1289209E" w:rsidR="0072382B" w:rsidRPr="00726EC2" w:rsidRDefault="00A11D92" w:rsidP="0072382B">
            <w:pPr>
              <w:rPr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B4F7F5" wp14:editId="06995271">
                  <wp:extent cx="1657350" cy="103778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388" t="16428" r="19184" b="14784"/>
                          <a:stretch/>
                        </pic:blipFill>
                        <pic:spPr bwMode="auto">
                          <a:xfrm>
                            <a:off x="0" y="0"/>
                            <a:ext cx="1676406" cy="104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7DB0CA06" w14:textId="6A362EBD" w:rsidR="00782F70" w:rsidRDefault="00A11D92" w:rsidP="00672DFB">
            <w:pPr>
              <w:rPr>
                <w:sz w:val="16"/>
                <w:szCs w:val="16"/>
              </w:rPr>
            </w:pPr>
            <w:r w:rsidRPr="00A11D92">
              <w:rPr>
                <w:sz w:val="16"/>
                <w:szCs w:val="16"/>
              </w:rPr>
              <w:t xml:space="preserve">Dreams Huatulco ofrece a sus huéspedes cinco restaurantes gourmet con servicio a la carta además de un restaurante tipo buffet y un café. 24 horas de opciones de alimentos que permiten a los huéspedes de disfrutar ciertos bocadillos de noche en el Coco Café o si lo prefieren llamar a servicio a cuartos. Disponible durante el día y la noche. Coco </w:t>
            </w:r>
            <w:proofErr w:type="spellStart"/>
            <w:r w:rsidRPr="00A11D92">
              <w:rPr>
                <w:sz w:val="16"/>
                <w:szCs w:val="16"/>
              </w:rPr>
              <w:t>Cafe</w:t>
            </w:r>
            <w:proofErr w:type="spellEnd"/>
            <w:r w:rsidRPr="00A11D92">
              <w:rPr>
                <w:sz w:val="16"/>
                <w:szCs w:val="16"/>
              </w:rPr>
              <w:t xml:space="preserve"> – Café de selección y botanas ligeras. El Patio – Deliciosa cocina mexicana. </w:t>
            </w:r>
            <w:proofErr w:type="spellStart"/>
            <w:r w:rsidRPr="00A11D92">
              <w:rPr>
                <w:sz w:val="16"/>
                <w:szCs w:val="16"/>
              </w:rPr>
              <w:t>Himitsu</w:t>
            </w:r>
            <w:proofErr w:type="spellEnd"/>
            <w:r w:rsidRPr="00A11D92">
              <w:rPr>
                <w:sz w:val="16"/>
                <w:szCs w:val="16"/>
              </w:rPr>
              <w:t xml:space="preserve"> – Manjares pan-asiáticos. Oceana – Mariscos gourmet. Portofino – Cocina italiana y mediterránea. Solo Adultos. </w:t>
            </w:r>
            <w:proofErr w:type="spellStart"/>
            <w:r w:rsidRPr="00A11D92">
              <w:rPr>
                <w:sz w:val="16"/>
                <w:szCs w:val="16"/>
              </w:rPr>
              <w:t>Seaside</w:t>
            </w:r>
            <w:proofErr w:type="spellEnd"/>
            <w:r w:rsidRPr="00A11D92">
              <w:rPr>
                <w:sz w:val="16"/>
                <w:szCs w:val="16"/>
              </w:rPr>
              <w:t xml:space="preserve"> Grill – Cortes finos a la parrilla. </w:t>
            </w:r>
            <w:proofErr w:type="spellStart"/>
            <w:r w:rsidRPr="00A11D92">
              <w:rPr>
                <w:sz w:val="16"/>
                <w:szCs w:val="16"/>
              </w:rPr>
              <w:t>World</w:t>
            </w:r>
            <w:proofErr w:type="spellEnd"/>
            <w:r w:rsidRPr="00A11D92">
              <w:rPr>
                <w:sz w:val="16"/>
                <w:szCs w:val="16"/>
              </w:rPr>
              <w:t xml:space="preserve"> </w:t>
            </w:r>
            <w:proofErr w:type="spellStart"/>
            <w:r w:rsidRPr="00A11D92">
              <w:rPr>
                <w:sz w:val="16"/>
                <w:szCs w:val="16"/>
              </w:rPr>
              <w:t>Cafe</w:t>
            </w:r>
            <w:proofErr w:type="spellEnd"/>
            <w:r w:rsidRPr="00A11D92">
              <w:rPr>
                <w:sz w:val="16"/>
                <w:szCs w:val="16"/>
              </w:rPr>
              <w:t xml:space="preserve"> – Cocina internacional estilo buffet Una cena íntima en la playa a la luz de las velas dará un toque extra de </w:t>
            </w:r>
            <w:proofErr w:type="gramStart"/>
            <w:r w:rsidRPr="00A11D92">
              <w:rPr>
                <w:sz w:val="16"/>
                <w:szCs w:val="16"/>
              </w:rPr>
              <w:t>romanticismo.*</w:t>
            </w:r>
            <w:proofErr w:type="gramEnd"/>
            <w:r w:rsidRPr="00A11D92">
              <w:rPr>
                <w:sz w:val="16"/>
                <w:szCs w:val="16"/>
              </w:rPr>
              <w:t xml:space="preserve"> Disfrute de una cena privada en el interior de la cava de vinos de Portofino.* </w:t>
            </w:r>
          </w:p>
          <w:p w14:paraId="3BABE652" w14:textId="77777777" w:rsidR="00A11D92" w:rsidRPr="00726EC2" w:rsidRDefault="00A11D92" w:rsidP="00672DFB">
            <w:pPr>
              <w:rPr>
                <w:color w:val="FF0000"/>
                <w:sz w:val="14"/>
                <w:szCs w:val="14"/>
              </w:rPr>
            </w:pPr>
          </w:p>
          <w:p w14:paraId="24404D2D" w14:textId="1498E01C" w:rsidR="006149C9" w:rsidRPr="00726EC2" w:rsidRDefault="00A11D92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7DA4473" wp14:editId="1B80C50C">
                  <wp:extent cx="1744345" cy="1161415"/>
                  <wp:effectExtent l="0" t="0" r="8255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5CDFD21B" w14:textId="1FD1A993" w:rsidR="004D3011" w:rsidRPr="00726EC2" w:rsidRDefault="00A11D92" w:rsidP="004D3011">
            <w:pPr>
              <w:rPr>
                <w:color w:val="FF0000"/>
              </w:rPr>
            </w:pPr>
            <w:r w:rsidRPr="00A11D92">
              <w:rPr>
                <w:sz w:val="16"/>
                <w:szCs w:val="16"/>
              </w:rPr>
              <w:t xml:space="preserve">Bebidas nacionales e internacionales de prestigiadas marcas son servidas en los 5 bares del hotel: </w:t>
            </w:r>
            <w:proofErr w:type="spellStart"/>
            <w:r w:rsidRPr="00A11D92">
              <w:rPr>
                <w:sz w:val="16"/>
                <w:szCs w:val="16"/>
              </w:rPr>
              <w:t>Rendezvous</w:t>
            </w:r>
            <w:proofErr w:type="spellEnd"/>
            <w:r w:rsidRPr="00A11D92">
              <w:rPr>
                <w:sz w:val="16"/>
                <w:szCs w:val="16"/>
              </w:rPr>
              <w:t xml:space="preserve"> – Bar del lobby. Barracuda – Bar de la alberca. </w:t>
            </w:r>
            <w:proofErr w:type="spellStart"/>
            <w:r w:rsidRPr="00A11D92">
              <w:rPr>
                <w:sz w:val="16"/>
                <w:szCs w:val="16"/>
              </w:rPr>
              <w:t>Sugar</w:t>
            </w:r>
            <w:proofErr w:type="spellEnd"/>
            <w:r w:rsidRPr="00A11D92">
              <w:rPr>
                <w:sz w:val="16"/>
                <w:szCs w:val="16"/>
              </w:rPr>
              <w:t xml:space="preserve"> </w:t>
            </w:r>
            <w:proofErr w:type="spellStart"/>
            <w:r w:rsidRPr="00A11D92">
              <w:rPr>
                <w:sz w:val="16"/>
                <w:szCs w:val="16"/>
              </w:rPr>
              <w:t>Reef</w:t>
            </w:r>
            <w:proofErr w:type="spellEnd"/>
            <w:r w:rsidRPr="00A11D92">
              <w:rPr>
                <w:sz w:val="16"/>
                <w:szCs w:val="16"/>
              </w:rPr>
              <w:t xml:space="preserve"> – Bar de playa. </w:t>
            </w:r>
            <w:proofErr w:type="spellStart"/>
            <w:r w:rsidRPr="00A11D92">
              <w:rPr>
                <w:sz w:val="16"/>
                <w:szCs w:val="16"/>
              </w:rPr>
              <w:t>Desires</w:t>
            </w:r>
            <w:proofErr w:type="spellEnd"/>
            <w:r w:rsidRPr="00A11D92">
              <w:rPr>
                <w:sz w:val="16"/>
                <w:szCs w:val="16"/>
              </w:rPr>
              <w:t xml:space="preserve"> – Bar lounge. Revive – Bar del spa.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4D38ED0B" w14:textId="0F9E28F7" w:rsidR="00782F70" w:rsidRDefault="00A11D92" w:rsidP="00C852EE">
            <w:pPr>
              <w:pStyle w:val="Ttulo2"/>
              <w:spacing w:before="0" w:after="0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Rodeado de playas doradas, aguas zafiro, espectaculares montañas y arrecifes de coral, este lujoso hotel ubicado en las costas de Oaxaca se encuentra a sólo unos minutos de cascadas y una laguna. Bajo su exclusivo concepto 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Unlimited-Luxury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®, en donde todo está incluido, Dreams Huatulco Resort &amp; Spa cuenta con seis espectaculares albercas, incluyendo tres albercas 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infinity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, cinco restaurantes a la carta y cinco bares con bebidas ilimitadas de prestigiadas marcas. También ofrece servicio a cuartos las 24 horas, además de un sinfín de actividades para huéspedes de todas las edades, un 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Explorer’s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para niños y más. Los tours por las bahías permiten disfrutar de sus arrecifes multicolores y su abundante vida marina. mientras que el aeropuerto internacional de Huatulco está a 25 minutos del hotel.</w:t>
            </w:r>
            <w:r w:rsidR="00E1233D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  </w:t>
            </w:r>
          </w:p>
          <w:p w14:paraId="7D6A1D02" w14:textId="77777777" w:rsidR="00782F70" w:rsidRDefault="00782F70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70FFB727" w14:textId="77777777" w:rsidR="005E7F51" w:rsidRDefault="005E7F51" w:rsidP="001A64D2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20BCDE4A" w14:textId="18758F1B" w:rsidR="00626F58" w:rsidRPr="006467E6" w:rsidRDefault="0096034F" w:rsidP="001A64D2">
            <w:pPr>
              <w:pStyle w:val="Ttulo2"/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74662FEE" w14:textId="77777777" w:rsidR="00A11D92" w:rsidRDefault="00A11D92" w:rsidP="001A64D2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Dreams Huatulco Resort &amp; Spa cuenta con 421 lujosas habitaciones y habitaciones con vistas espectaculares de la Bahía de 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Tangolunda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. Todas las habitaciones incluyen: Cama King-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size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matrimoniales • Terraza o balcón privado • Aire Acondicionado • Ventilador de techo • Baño completamente equipado • Secadora para el cabello • Espejo de vanidad • Caja de seguridad • Plancha y tabla de planchar • Batas de baño y pantuflas • Televisor de 26” con programación satelital • Reproductor de DVD/CD • Base para reproductor de MP3 • Teléfono con línea directa • Minibar reabastecido diariamente con cerveza, jugos, refrescos y agua embotellada • Cafetera. La sección Club 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ofrece servicios y privilegios adicionales que incluyen: Área lounge privada • Servicio 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Concierge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Desayuno continental diariamente en el área lounge • Canapés y bocadillos durante la tarde; postres y licores finos servidos en el lounge • Servicio de minibar de calidad superior • Amenidades de baño de calidad superior • Periódico entregado en cortesía a su habitación diariamente • Junior Suites que </w:t>
            </w:r>
            <w:proofErr w:type="spellStart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ofercen</w:t>
            </w:r>
            <w:proofErr w:type="spellEnd"/>
            <w:r w:rsidRPr="00A11D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una tina de hidromasaje en la terraza.</w:t>
            </w:r>
          </w:p>
          <w:p w14:paraId="22D57C14" w14:textId="7405A0E6" w:rsidR="006467E6" w:rsidRDefault="00A11D92" w:rsidP="00782F70">
            <w:pPr>
              <w:pStyle w:val="Ttulo2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FA9AC2" wp14:editId="3DED5C80">
                  <wp:extent cx="4371975" cy="219731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29" cy="219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9C2D" w14:textId="77777777" w:rsidR="00F578DA" w:rsidRDefault="00F578DA" w:rsidP="00FC46A4">
            <w:pPr>
              <w:jc w:val="both"/>
              <w:rPr>
                <w:b/>
                <w:bCs/>
              </w:rPr>
            </w:pPr>
          </w:p>
          <w:p w14:paraId="32AE0291" w14:textId="77777777" w:rsidR="00A11D92" w:rsidRDefault="00A11D92" w:rsidP="00FC46A4">
            <w:pPr>
              <w:jc w:val="both"/>
              <w:rPr>
                <w:b/>
                <w:bCs/>
              </w:rPr>
            </w:pPr>
            <w:r w:rsidRPr="00A11D92">
              <w:rPr>
                <w:b/>
                <w:bCs/>
              </w:rPr>
              <w:t xml:space="preserve">DREAMS SPA BY PEVONIA®* </w:t>
            </w:r>
          </w:p>
          <w:p w14:paraId="77BD388A" w14:textId="1B40E97C" w:rsidR="002F1393" w:rsidRDefault="00A11D92" w:rsidP="00FC46A4">
            <w:pPr>
              <w:jc w:val="both"/>
              <w:rPr>
                <w:sz w:val="16"/>
                <w:szCs w:val="16"/>
              </w:rPr>
            </w:pPr>
            <w:r w:rsidRPr="00A11D92">
              <w:rPr>
                <w:sz w:val="16"/>
                <w:szCs w:val="16"/>
              </w:rPr>
              <w:t>Dreams Huatulco ofrece servicios de Spa de clase mundial con tratamientos que van desde lo tradicional hasta técnicas indígenas que emplean frutas y flores ricas en nutrientes. Los servicios incluyen: Amplio menú de terapias rejuvenecedoras y tratamientos corporales • Baño de vapor • Sauna • Regaderas suizas y de presión • hidromasajes • Cabinas interiores de masaje • Áreas de relajación con fuente, barra de frutas frescas y jugos naturales • Tratamientos faciales • Salón de belleza con todos los servicios • Boutique de Spa.</w:t>
            </w:r>
          </w:p>
          <w:p w14:paraId="244A062D" w14:textId="77777777" w:rsidR="00A11D92" w:rsidRDefault="00A11D92" w:rsidP="00FC46A4">
            <w:pPr>
              <w:jc w:val="both"/>
              <w:rPr>
                <w:b/>
                <w:bCs/>
                <w:color w:val="FF0000"/>
              </w:rPr>
            </w:pPr>
          </w:p>
          <w:p w14:paraId="48205A45" w14:textId="77777777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 xml:space="preserve">ENTRETENIMIENTO </w:t>
            </w:r>
          </w:p>
          <w:p w14:paraId="491C9448" w14:textId="2D823C7B" w:rsidR="00782F70" w:rsidRDefault="00A11D92" w:rsidP="002F1393">
            <w:pPr>
              <w:jc w:val="both"/>
              <w:rPr>
                <w:sz w:val="16"/>
                <w:szCs w:val="16"/>
              </w:rPr>
            </w:pPr>
            <w:r w:rsidRPr="00A11D92">
              <w:rPr>
                <w:sz w:val="16"/>
                <w:szCs w:val="16"/>
              </w:rPr>
              <w:t xml:space="preserve">Las vacaciones en Dreams Huatulco están llenas de entretenimiento con su extenso programa de actividades que incluye: Espectáculos en vivo • Proyección de películas • Noches tema • </w:t>
            </w:r>
            <w:proofErr w:type="spellStart"/>
            <w:r w:rsidRPr="00A11D92">
              <w:rPr>
                <w:sz w:val="16"/>
                <w:szCs w:val="16"/>
              </w:rPr>
              <w:t>Desires</w:t>
            </w:r>
            <w:proofErr w:type="spellEnd"/>
            <w:r w:rsidRPr="00A11D92">
              <w:rPr>
                <w:sz w:val="16"/>
                <w:szCs w:val="16"/>
              </w:rPr>
              <w:t xml:space="preserve"> Music Lounge • Eventos al aire libre.</w:t>
            </w:r>
          </w:p>
          <w:p w14:paraId="78570D67" w14:textId="77777777" w:rsidR="00A11D92" w:rsidRPr="00726EC2" w:rsidRDefault="00A11D92" w:rsidP="002F1393">
            <w:pPr>
              <w:jc w:val="both"/>
              <w:rPr>
                <w:color w:val="FF0000"/>
              </w:rPr>
            </w:pPr>
          </w:p>
          <w:p w14:paraId="2D8B3BD2" w14:textId="77777777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>ACTIVIDADES</w:t>
            </w:r>
          </w:p>
          <w:p w14:paraId="69B3A63A" w14:textId="49D75AEE" w:rsidR="00782F70" w:rsidRDefault="00A11D92" w:rsidP="006467E6">
            <w:pPr>
              <w:jc w:val="both"/>
              <w:rPr>
                <w:sz w:val="16"/>
                <w:szCs w:val="16"/>
              </w:rPr>
            </w:pPr>
            <w:r w:rsidRPr="00A11D92">
              <w:rPr>
                <w:sz w:val="16"/>
                <w:szCs w:val="16"/>
              </w:rPr>
              <w:t xml:space="preserve">Dreams Huatulco Resort &amp; Spa ofrece una amplia variedad de actividades diarias, tanto terrestres como de playa y acuáticas: Seis albercas • hidromasajes exteriores • </w:t>
            </w:r>
            <w:proofErr w:type="spellStart"/>
            <w:r w:rsidRPr="00A11D92">
              <w:rPr>
                <w:sz w:val="16"/>
                <w:szCs w:val="16"/>
              </w:rPr>
              <w:t>Hobbie</w:t>
            </w:r>
            <w:proofErr w:type="spellEnd"/>
            <w:r w:rsidRPr="00A11D92">
              <w:rPr>
                <w:sz w:val="16"/>
                <w:szCs w:val="16"/>
              </w:rPr>
              <w:t xml:space="preserve"> </w:t>
            </w:r>
            <w:proofErr w:type="spellStart"/>
            <w:r w:rsidRPr="00A11D92">
              <w:rPr>
                <w:sz w:val="16"/>
                <w:szCs w:val="16"/>
              </w:rPr>
              <w:t>cats</w:t>
            </w:r>
            <w:proofErr w:type="spellEnd"/>
            <w:r w:rsidRPr="00A11D92">
              <w:rPr>
                <w:sz w:val="16"/>
                <w:szCs w:val="16"/>
              </w:rPr>
              <w:t xml:space="preserve"> • Kayaks • Snorkel • Voleibol • Trampolín en el mar • Iceberg para escalar • Juegos de mesa • Aeróbics • Aeróbics acuáticos • Yoga • Billar • Ping-Pong • Tours de snorkel* • Campo de golf cercano* • Tours y </w:t>
            </w:r>
            <w:proofErr w:type="gramStart"/>
            <w:r w:rsidRPr="00A11D92">
              <w:rPr>
                <w:sz w:val="16"/>
                <w:szCs w:val="16"/>
              </w:rPr>
              <w:t>excursiones.*</w:t>
            </w:r>
            <w:proofErr w:type="gramEnd"/>
          </w:p>
          <w:p w14:paraId="65C841E9" w14:textId="77777777" w:rsidR="00A11D92" w:rsidRDefault="00A11D92" w:rsidP="006467E6">
            <w:pPr>
              <w:jc w:val="both"/>
              <w:rPr>
                <w:b/>
                <w:bCs/>
              </w:rPr>
            </w:pPr>
          </w:p>
          <w:p w14:paraId="402F440F" w14:textId="58C5F0E7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EXPLORER’S CLUB</w:t>
            </w:r>
          </w:p>
          <w:p w14:paraId="62BF670B" w14:textId="24EAC98C" w:rsidR="00782F70" w:rsidRDefault="00A11D92" w:rsidP="006467E6">
            <w:pPr>
              <w:jc w:val="both"/>
              <w:rPr>
                <w:sz w:val="16"/>
                <w:szCs w:val="20"/>
              </w:rPr>
            </w:pPr>
            <w:r w:rsidRPr="00A11D92">
              <w:rPr>
                <w:sz w:val="16"/>
                <w:szCs w:val="20"/>
              </w:rPr>
              <w:t>Programa de entretenimiento para niños de 3 a 12 años que ofrece actividades diarias relacionadas con temas de ciencia, naturaleza y exploración, tales como: Concursos de castillos de arena • Artes y manualidades • Proyección de películas en la playa • Trampolín en el mar • Euro-</w:t>
            </w:r>
            <w:proofErr w:type="spellStart"/>
            <w:r w:rsidRPr="00A11D92">
              <w:rPr>
                <w:sz w:val="16"/>
                <w:szCs w:val="20"/>
              </w:rPr>
              <w:t>Bungee</w:t>
            </w:r>
            <w:proofErr w:type="spellEnd"/>
            <w:r w:rsidRPr="00A11D92">
              <w:rPr>
                <w:sz w:val="16"/>
                <w:szCs w:val="20"/>
              </w:rPr>
              <w:t xml:space="preserve"> • Área de juegos • Teatro • Muro para escalar • Campamentos semanales en el jardín (con permiso de los padres).</w:t>
            </w:r>
          </w:p>
          <w:p w14:paraId="5D049048" w14:textId="77777777" w:rsidR="00A11D92" w:rsidRDefault="00A11D92" w:rsidP="006467E6">
            <w:pPr>
              <w:jc w:val="both"/>
              <w:rPr>
                <w:b/>
                <w:bCs/>
              </w:rPr>
            </w:pPr>
            <w:r w:rsidRPr="00A11D92">
              <w:rPr>
                <w:b/>
                <w:bCs/>
              </w:rPr>
              <w:lastRenderedPageBreak/>
              <w:t xml:space="preserve">APLICACIÓN UNLIMITED CONECTIVITY </w:t>
            </w:r>
          </w:p>
          <w:p w14:paraId="031BAB00" w14:textId="397608A3" w:rsidR="00782F70" w:rsidRDefault="00A11D92" w:rsidP="006467E6">
            <w:pPr>
              <w:jc w:val="both"/>
              <w:rPr>
                <w:sz w:val="16"/>
                <w:szCs w:val="20"/>
              </w:rPr>
            </w:pPr>
            <w:proofErr w:type="spellStart"/>
            <w:r w:rsidRPr="00A11D92">
              <w:rPr>
                <w:sz w:val="16"/>
                <w:szCs w:val="20"/>
              </w:rPr>
              <w:t>Wi</w:t>
            </w:r>
            <w:proofErr w:type="spellEnd"/>
            <w:r w:rsidRPr="00A11D92">
              <w:rPr>
                <w:sz w:val="16"/>
                <w:szCs w:val="20"/>
              </w:rPr>
              <w:t xml:space="preserve">-Fi y llamadas internacionales gratuitas a los Estados Unidos, Canadá y líneas fijas locales están disponibles para todos los huéspedes a través de la aplicación de </w:t>
            </w:r>
            <w:proofErr w:type="spellStart"/>
            <w:r w:rsidRPr="00A11D92">
              <w:rPr>
                <w:sz w:val="16"/>
                <w:szCs w:val="20"/>
              </w:rPr>
              <w:t>Unlimited</w:t>
            </w:r>
            <w:proofErr w:type="spellEnd"/>
            <w:r w:rsidRPr="00A11D92">
              <w:rPr>
                <w:sz w:val="16"/>
                <w:szCs w:val="20"/>
              </w:rPr>
              <w:t xml:space="preserve"> </w:t>
            </w:r>
            <w:proofErr w:type="spellStart"/>
            <w:r w:rsidRPr="00A11D92">
              <w:rPr>
                <w:sz w:val="16"/>
                <w:szCs w:val="20"/>
              </w:rPr>
              <w:t>Connectivity</w:t>
            </w:r>
            <w:proofErr w:type="spellEnd"/>
            <w:r w:rsidRPr="00A11D92">
              <w:rPr>
                <w:sz w:val="16"/>
                <w:szCs w:val="20"/>
              </w:rPr>
              <w:t xml:space="preserve">. Esta aplicación complementaria de móvil y tableta permite a los huéspedes mantenerse en contacto entre ellos y con familia y amigos que están a casa. Huéspedes también pueden contactar al personal del hotel directamente para hacer reservaciones en el spa, pedir limpieza de cuarto, ordenar servicio de habitación y más. La aplicación está llena de información acerca de restaurantes, actividades en el resort, atracciones locales e información para mejorar su estancia. Disponible en las tiendas de Apps de Apple, Android y Windows. </w:t>
            </w:r>
          </w:p>
          <w:p w14:paraId="00361DD3" w14:textId="77777777" w:rsidR="00A11D92" w:rsidRDefault="00A11D92" w:rsidP="006467E6">
            <w:pPr>
              <w:jc w:val="both"/>
              <w:rPr>
                <w:b/>
                <w:bCs/>
                <w:sz w:val="16"/>
                <w:szCs w:val="20"/>
              </w:rPr>
            </w:pPr>
          </w:p>
          <w:p w14:paraId="3592F7F1" w14:textId="77777777" w:rsidR="00A11D92" w:rsidRDefault="00A11D92" w:rsidP="006467E6">
            <w:pPr>
              <w:jc w:val="both"/>
              <w:rPr>
                <w:b/>
                <w:bCs/>
              </w:rPr>
            </w:pPr>
            <w:r w:rsidRPr="00A11D92">
              <w:rPr>
                <w:b/>
                <w:bCs/>
              </w:rPr>
              <w:t xml:space="preserve">GERENCIA DE GRUPOS </w:t>
            </w:r>
          </w:p>
          <w:p w14:paraId="59E92D43" w14:textId="09D374D6" w:rsidR="00782F70" w:rsidRDefault="00A11D92" w:rsidP="006467E6">
            <w:pPr>
              <w:jc w:val="both"/>
              <w:rPr>
                <w:sz w:val="16"/>
                <w:szCs w:val="20"/>
              </w:rPr>
            </w:pPr>
            <w:r w:rsidRPr="00A11D92">
              <w:rPr>
                <w:sz w:val="16"/>
                <w:szCs w:val="20"/>
              </w:rPr>
              <w:t>Nuestros coordinadores de grupos le darán la atención necesaria para asegurar el éxito de su evento, con una gran variedad de servicios que van desde la organización de fiestas tema y actividades de integración, hasta cenas de gala y excursiones.</w:t>
            </w:r>
          </w:p>
          <w:p w14:paraId="1035E715" w14:textId="77777777" w:rsidR="00A11D92" w:rsidRDefault="00A11D92" w:rsidP="006467E6">
            <w:pPr>
              <w:jc w:val="both"/>
              <w:rPr>
                <w:b/>
                <w:bCs/>
              </w:rPr>
            </w:pPr>
          </w:p>
          <w:p w14:paraId="4B182B71" w14:textId="77777777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SERVICIOS ADICIONALES*</w:t>
            </w:r>
          </w:p>
          <w:p w14:paraId="05B11AE4" w14:textId="357F1331" w:rsidR="00782F70" w:rsidRPr="00782F70" w:rsidRDefault="00A11D92" w:rsidP="006467E6">
            <w:pPr>
              <w:jc w:val="both"/>
            </w:pPr>
            <w:r w:rsidRPr="00A11D92">
              <w:t>Salón de belleza • Tours y excursiones • Cajero automático y cambio de divisas • Establecimientos comérciales • Deportes acuáticos motorizados • Paquetes de spa, golf, bodas, lunas de miel y aniversarios • Servicio de niñera • Gazebo para bodas • Servicio de tintorería y lavandería • Servicio médico • Instalaciones para grupos y convenciones • Centro de negocios. *Pueden aplicar cargos adicionales.</w:t>
            </w:r>
          </w:p>
        </w:tc>
      </w:tr>
    </w:tbl>
    <w:p w14:paraId="67FDED26" w14:textId="57428C5E" w:rsidR="0043117B" w:rsidRPr="0059649E" w:rsidRDefault="00DD164E" w:rsidP="002F1393">
      <w:pPr>
        <w:jc w:val="both"/>
      </w:pPr>
    </w:p>
    <w:sectPr w:rsidR="0043117B" w:rsidRPr="0059649E" w:rsidSect="00F32884">
      <w:headerReference w:type="default" r:id="rId14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68D48" w14:textId="77777777" w:rsidR="00DD164E" w:rsidRDefault="00DD164E" w:rsidP="000C45FF">
      <w:r>
        <w:separator/>
      </w:r>
    </w:p>
  </w:endnote>
  <w:endnote w:type="continuationSeparator" w:id="0">
    <w:p w14:paraId="679B57CC" w14:textId="77777777" w:rsidR="00DD164E" w:rsidRDefault="00DD164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C04B0" w14:textId="77777777" w:rsidR="00DD164E" w:rsidRDefault="00DD164E" w:rsidP="000C45FF">
      <w:r>
        <w:separator/>
      </w:r>
    </w:p>
  </w:footnote>
  <w:footnote w:type="continuationSeparator" w:id="0">
    <w:p w14:paraId="70DEDB56" w14:textId="77777777" w:rsidR="00DD164E" w:rsidRDefault="00DD164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64D2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00A2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54FF"/>
    <w:rsid w:val="004F6544"/>
    <w:rsid w:val="00511AC1"/>
    <w:rsid w:val="005262AC"/>
    <w:rsid w:val="0059649E"/>
    <w:rsid w:val="005E39D5"/>
    <w:rsid w:val="005E6B0A"/>
    <w:rsid w:val="005E7F51"/>
    <w:rsid w:val="005F3211"/>
    <w:rsid w:val="00600670"/>
    <w:rsid w:val="006116A3"/>
    <w:rsid w:val="006149C9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43101"/>
    <w:rsid w:val="007519F5"/>
    <w:rsid w:val="007775E1"/>
    <w:rsid w:val="00782F70"/>
    <w:rsid w:val="007867A0"/>
    <w:rsid w:val="007927F5"/>
    <w:rsid w:val="00802CA0"/>
    <w:rsid w:val="0083279E"/>
    <w:rsid w:val="00833216"/>
    <w:rsid w:val="00846620"/>
    <w:rsid w:val="009000E4"/>
    <w:rsid w:val="00923C9F"/>
    <w:rsid w:val="009260CD"/>
    <w:rsid w:val="00930263"/>
    <w:rsid w:val="009439FC"/>
    <w:rsid w:val="00952C25"/>
    <w:rsid w:val="0096034F"/>
    <w:rsid w:val="009A09AC"/>
    <w:rsid w:val="009C4E51"/>
    <w:rsid w:val="00A11D92"/>
    <w:rsid w:val="00A2118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2DB4"/>
    <w:rsid w:val="00B87A96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64E"/>
    <w:rsid w:val="00DD172A"/>
    <w:rsid w:val="00E1233D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1076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2020-07-08T01:45:00Z</dcterms:modified>
</cp:coreProperties>
</file>